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9"/>
        <w:gridCol w:w="944"/>
        <w:gridCol w:w="976"/>
        <w:gridCol w:w="1754"/>
        <w:gridCol w:w="3508"/>
      </w:tblGrid>
      <w:tr w:rsidR="002E3840" w14:paraId="6EC2F730" w14:textId="77777777" w:rsidTr="005121CB">
        <w:trPr>
          <w:trHeight w:val="680"/>
          <w:jc w:val="center"/>
        </w:trPr>
        <w:tc>
          <w:tcPr>
            <w:tcW w:w="10681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07334F2" w14:textId="77BBB9A3" w:rsidR="002E3840" w:rsidRPr="002B6BC2" w:rsidRDefault="002B6BC2" w:rsidP="005121CB">
            <w:pPr>
              <w:pStyle w:val="Heading1"/>
              <w:rPr>
                <w:rFonts w:ascii="Comic Sans MS" w:hAnsi="Comic Sans MS"/>
              </w:rPr>
            </w:pPr>
            <w:r w:rsidRPr="00CE5460">
              <w:rPr>
                <w:rFonts w:ascii="Comic Sans MS" w:hAnsi="Comic Sans MS"/>
                <w:sz w:val="48"/>
                <w:szCs w:val="48"/>
              </w:rPr>
              <w:t xml:space="preserve">PRSD – Word Problems </w:t>
            </w:r>
            <w:r w:rsidR="00D01D46">
              <w:rPr>
                <w:rFonts w:ascii="Comic Sans MS" w:hAnsi="Comic Sans MS"/>
                <w:sz w:val="48"/>
                <w:szCs w:val="48"/>
              </w:rPr>
              <w:t>2</w:t>
            </w:r>
          </w:p>
        </w:tc>
      </w:tr>
      <w:tr w:rsidR="002E3840" w14:paraId="7B8D2F20" w14:textId="77777777" w:rsidTr="00762F08">
        <w:trPr>
          <w:trHeight w:val="397"/>
          <w:jc w:val="center"/>
        </w:trPr>
        <w:tc>
          <w:tcPr>
            <w:tcW w:w="349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891CD05" w14:textId="77777777" w:rsidR="002E3840" w:rsidRPr="00CE5460" w:rsidRDefault="002B6BC2" w:rsidP="005121CB">
            <w:pPr>
              <w:pStyle w:val="Heading4"/>
              <w:rPr>
                <w:rFonts w:ascii="Comic Sans MS" w:hAnsi="Comic Sans MS"/>
                <w:sz w:val="24"/>
                <w:szCs w:val="32"/>
              </w:rPr>
            </w:pPr>
            <w:r w:rsidRPr="00CE5460">
              <w:rPr>
                <w:rFonts w:ascii="Comic Sans MS" w:hAnsi="Comic Sans MS"/>
                <w:sz w:val="24"/>
                <w:szCs w:val="32"/>
              </w:rPr>
              <w:t>Numeracy</w:t>
            </w:r>
          </w:p>
        </w:tc>
        <w:tc>
          <w:tcPr>
            <w:tcW w:w="3674" w:type="dxa"/>
            <w:gridSpan w:val="3"/>
            <w:tcBorders>
              <w:bottom w:val="single" w:sz="12" w:space="0" w:color="auto"/>
            </w:tcBorders>
            <w:vAlign w:val="center"/>
          </w:tcPr>
          <w:p w14:paraId="1C7317E7" w14:textId="77777777" w:rsidR="002E3840" w:rsidRPr="00CE5460" w:rsidRDefault="002B6BC2" w:rsidP="005121CB">
            <w:pPr>
              <w:pStyle w:val="Heading4"/>
              <w:rPr>
                <w:rFonts w:ascii="Comic Sans MS" w:hAnsi="Comic Sans MS"/>
                <w:sz w:val="24"/>
                <w:szCs w:val="32"/>
              </w:rPr>
            </w:pPr>
            <w:r w:rsidRPr="00CE5460">
              <w:rPr>
                <w:rFonts w:ascii="Comic Sans MS" w:hAnsi="Comic Sans MS"/>
                <w:sz w:val="24"/>
                <w:szCs w:val="32"/>
              </w:rPr>
              <w:t>P4F</w:t>
            </w:r>
          </w:p>
        </w:tc>
        <w:tc>
          <w:tcPr>
            <w:tcW w:w="350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668BFA7" w14:textId="247B5009" w:rsidR="002E3840" w:rsidRPr="00CE5460" w:rsidRDefault="002E3840" w:rsidP="005121CB">
            <w:pPr>
              <w:pStyle w:val="Heading4"/>
              <w:rPr>
                <w:rFonts w:ascii="Comic Sans MS" w:hAnsi="Comic Sans MS"/>
                <w:sz w:val="24"/>
                <w:szCs w:val="32"/>
              </w:rPr>
            </w:pPr>
            <w:r w:rsidRPr="00CE5460">
              <w:rPr>
                <w:rFonts w:ascii="Comic Sans MS" w:hAnsi="Comic Sans MS"/>
                <w:sz w:val="24"/>
                <w:szCs w:val="32"/>
              </w:rPr>
              <w:t>Lesson</w:t>
            </w:r>
            <w:r w:rsidR="002B6BC2" w:rsidRPr="00CE5460">
              <w:rPr>
                <w:rFonts w:ascii="Comic Sans MS" w:hAnsi="Comic Sans MS"/>
                <w:sz w:val="24"/>
                <w:szCs w:val="32"/>
              </w:rPr>
              <w:t xml:space="preserve"> </w:t>
            </w:r>
            <w:r w:rsidR="00D01D46">
              <w:rPr>
                <w:rFonts w:ascii="Comic Sans MS" w:hAnsi="Comic Sans MS"/>
                <w:sz w:val="24"/>
                <w:szCs w:val="32"/>
              </w:rPr>
              <w:t>2</w:t>
            </w:r>
          </w:p>
        </w:tc>
      </w:tr>
      <w:tr w:rsidR="002E3840" w14:paraId="57BDE60F" w14:textId="77777777" w:rsidTr="005121CB">
        <w:trPr>
          <w:trHeight w:val="340"/>
          <w:jc w:val="center"/>
        </w:trPr>
        <w:tc>
          <w:tcPr>
            <w:tcW w:w="5419" w:type="dxa"/>
            <w:gridSpan w:val="3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255C713" w14:textId="77777777" w:rsidR="002E3840" w:rsidRPr="002B6BC2" w:rsidRDefault="002E3840" w:rsidP="00E94F89">
            <w:pPr>
              <w:pStyle w:val="Heading3"/>
              <w:jc w:val="center"/>
              <w:rPr>
                <w:rFonts w:ascii="Comic Sans MS" w:hAnsi="Comic Sans MS"/>
              </w:rPr>
            </w:pPr>
            <w:r w:rsidRPr="002B6BC2">
              <w:rPr>
                <w:rFonts w:ascii="Comic Sans MS" w:hAnsi="Comic Sans MS"/>
              </w:rPr>
              <w:t>Learning Objective</w:t>
            </w:r>
          </w:p>
        </w:tc>
        <w:tc>
          <w:tcPr>
            <w:tcW w:w="5262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FC305AF" w14:textId="77777777" w:rsidR="002E3840" w:rsidRPr="002B6BC2" w:rsidRDefault="002E3840" w:rsidP="00E94F89">
            <w:pPr>
              <w:pStyle w:val="Heading3"/>
              <w:jc w:val="center"/>
              <w:rPr>
                <w:rFonts w:ascii="Comic Sans MS" w:hAnsi="Comic Sans MS"/>
              </w:rPr>
            </w:pPr>
            <w:r w:rsidRPr="002B6BC2">
              <w:rPr>
                <w:rFonts w:ascii="Comic Sans MS" w:hAnsi="Comic Sans MS"/>
              </w:rPr>
              <w:t>Resource</w:t>
            </w:r>
          </w:p>
        </w:tc>
      </w:tr>
      <w:tr w:rsidR="002E3840" w14:paraId="78166CC6" w14:textId="77777777" w:rsidTr="00762F08">
        <w:trPr>
          <w:trHeight w:val="1701"/>
          <w:jc w:val="center"/>
        </w:trPr>
        <w:tc>
          <w:tcPr>
            <w:tcW w:w="3499" w:type="dxa"/>
            <w:tcBorders>
              <w:left w:val="single" w:sz="12" w:space="0" w:color="auto"/>
              <w:bottom w:val="single" w:sz="12" w:space="0" w:color="auto"/>
            </w:tcBorders>
          </w:tcPr>
          <w:p w14:paraId="2B2FC556" w14:textId="77777777" w:rsidR="002E3840" w:rsidRPr="00CE5460" w:rsidRDefault="002B6BC2" w:rsidP="00E94F89">
            <w:pPr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t>- By June 2026 to have planned for and developed children’s use of and understanding mathematical language and their knowledge of strategies to support them in solving word problems in numeracy.</w:t>
            </w:r>
          </w:p>
          <w:p w14:paraId="62B23FB1" w14:textId="77777777" w:rsidR="002B6BC2" w:rsidRPr="00CE5460" w:rsidRDefault="002B6BC2" w:rsidP="00E94F89">
            <w:pPr>
              <w:rPr>
                <w:rFonts w:ascii="Comic Sans MS" w:hAnsi="Comic Sans MS"/>
                <w:sz w:val="22"/>
                <w:szCs w:val="32"/>
              </w:rPr>
            </w:pPr>
          </w:p>
          <w:p w14:paraId="6B426621" w14:textId="77777777" w:rsidR="002B6BC2" w:rsidRPr="00CE5460" w:rsidRDefault="002B6BC2" w:rsidP="00E94F89">
            <w:pPr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b/>
                <w:bCs/>
                <w:sz w:val="22"/>
                <w:szCs w:val="32"/>
              </w:rPr>
              <w:t xml:space="preserve">WALT: </w:t>
            </w:r>
            <w:r w:rsidRPr="00CE5460">
              <w:rPr>
                <w:rFonts w:ascii="Comic Sans MS" w:hAnsi="Comic Sans MS"/>
                <w:sz w:val="22"/>
                <w:szCs w:val="32"/>
              </w:rPr>
              <w:t>to solve number word problems in groups.</w:t>
            </w:r>
          </w:p>
        </w:tc>
        <w:tc>
          <w:tcPr>
            <w:tcW w:w="3674" w:type="dxa"/>
            <w:gridSpan w:val="3"/>
            <w:tcBorders>
              <w:bottom w:val="single" w:sz="12" w:space="0" w:color="auto"/>
            </w:tcBorders>
          </w:tcPr>
          <w:p w14:paraId="6D54F15A" w14:textId="77777777" w:rsidR="002E3840" w:rsidRPr="00CE5460" w:rsidRDefault="002B6BC2" w:rsidP="00E94F89">
            <w:pPr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t>- By June 2026 the children will identify key words in mathematical language and their respective meanings/strategies to support them to solve mathematical problems.</w:t>
            </w:r>
          </w:p>
          <w:p w14:paraId="6EBC0327" w14:textId="77777777" w:rsidR="002B6BC2" w:rsidRPr="00CE5460" w:rsidRDefault="002B6BC2" w:rsidP="00E94F89">
            <w:pPr>
              <w:rPr>
                <w:rFonts w:ascii="Comic Sans MS" w:hAnsi="Comic Sans MS"/>
                <w:sz w:val="22"/>
                <w:szCs w:val="32"/>
              </w:rPr>
            </w:pPr>
          </w:p>
          <w:p w14:paraId="3DD1D9F1" w14:textId="77777777" w:rsidR="002B6BC2" w:rsidRPr="00CE5460" w:rsidRDefault="002B6BC2" w:rsidP="00E94F89">
            <w:pPr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b/>
                <w:bCs/>
                <w:sz w:val="22"/>
                <w:szCs w:val="32"/>
              </w:rPr>
              <w:t>Remember:</w:t>
            </w:r>
          </w:p>
          <w:p w14:paraId="36A2C63F" w14:textId="77777777" w:rsidR="002B6BC2" w:rsidRPr="00CE5460" w:rsidRDefault="002B6BC2" w:rsidP="00E94F89">
            <w:pPr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t>- Use RUC SAC (Read, Understand, Choose, Solve, Answer, Check)</w:t>
            </w:r>
          </w:p>
          <w:p w14:paraId="1D9C349B" w14:textId="77777777" w:rsidR="002B6BC2" w:rsidRPr="00CE5460" w:rsidRDefault="002B6BC2" w:rsidP="00E94F89">
            <w:pPr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t>- Highlight key words.</w:t>
            </w:r>
          </w:p>
          <w:p w14:paraId="0C9AF05C" w14:textId="7ED7E61F" w:rsidR="002B6BC2" w:rsidRPr="00CE5460" w:rsidRDefault="002B6BC2" w:rsidP="00E94F89">
            <w:pPr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t>- Is it adding</w:t>
            </w:r>
            <w:r w:rsidR="00D01D46">
              <w:rPr>
                <w:rFonts w:ascii="Comic Sans MS" w:hAnsi="Comic Sans MS"/>
                <w:sz w:val="22"/>
                <w:szCs w:val="32"/>
              </w:rPr>
              <w:t xml:space="preserve">, </w:t>
            </w:r>
            <w:r w:rsidRPr="00CE5460">
              <w:rPr>
                <w:rFonts w:ascii="Comic Sans MS" w:hAnsi="Comic Sans MS"/>
                <w:sz w:val="22"/>
                <w:szCs w:val="32"/>
              </w:rPr>
              <w:t>subtracting</w:t>
            </w:r>
            <w:r w:rsidR="00D01D46">
              <w:rPr>
                <w:rFonts w:ascii="Comic Sans MS" w:hAnsi="Comic Sans MS"/>
                <w:sz w:val="22"/>
                <w:szCs w:val="32"/>
              </w:rPr>
              <w:t>, multiplication or division?</w:t>
            </w:r>
          </w:p>
          <w:p w14:paraId="2F03A8EE" w14:textId="77777777" w:rsidR="002B6BC2" w:rsidRPr="00CE5460" w:rsidRDefault="002B6BC2" w:rsidP="00E94F89">
            <w:pPr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t>- Acing Addition or Subtraction scoop</w:t>
            </w:r>
          </w:p>
        </w:tc>
        <w:tc>
          <w:tcPr>
            <w:tcW w:w="3508" w:type="dxa"/>
            <w:tcBorders>
              <w:bottom w:val="single" w:sz="12" w:space="0" w:color="auto"/>
              <w:right w:val="single" w:sz="12" w:space="0" w:color="auto"/>
            </w:tcBorders>
          </w:tcPr>
          <w:p w14:paraId="3A746C15" w14:textId="77777777" w:rsidR="002E3840" w:rsidRPr="00CE5460" w:rsidRDefault="002B6BC2" w:rsidP="00E94F89">
            <w:pPr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t>- Active Inspire flipchart.</w:t>
            </w:r>
          </w:p>
          <w:p w14:paraId="1F632F42" w14:textId="77777777" w:rsidR="002B6BC2" w:rsidRPr="00CE5460" w:rsidRDefault="002B6BC2" w:rsidP="00E94F89">
            <w:pPr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t>- Word problem cards x 5</w:t>
            </w:r>
          </w:p>
          <w:p w14:paraId="3B18B159" w14:textId="3D9E91E3" w:rsidR="002B6BC2" w:rsidRPr="00CE5460" w:rsidRDefault="002B6BC2" w:rsidP="00E94F89">
            <w:pPr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t xml:space="preserve">- Word problem cards to </w:t>
            </w:r>
            <w:r w:rsidR="008F1F4D">
              <w:rPr>
                <w:rFonts w:ascii="Comic Sans MS" w:hAnsi="Comic Sans MS"/>
                <w:sz w:val="22"/>
                <w:szCs w:val="32"/>
              </w:rPr>
              <w:t>30</w:t>
            </w:r>
            <w:r w:rsidRPr="00CE5460">
              <w:rPr>
                <w:rFonts w:ascii="Comic Sans MS" w:hAnsi="Comic Sans MS"/>
                <w:sz w:val="22"/>
                <w:szCs w:val="32"/>
              </w:rPr>
              <w:t xml:space="preserve"> x</w:t>
            </w:r>
            <w:r w:rsidR="00057E08">
              <w:rPr>
                <w:rFonts w:ascii="Comic Sans MS" w:hAnsi="Comic Sans MS"/>
                <w:sz w:val="22"/>
                <w:szCs w:val="32"/>
              </w:rPr>
              <w:t xml:space="preserve"> </w:t>
            </w:r>
            <w:r w:rsidR="008F1F4D">
              <w:rPr>
                <w:rFonts w:ascii="Comic Sans MS" w:hAnsi="Comic Sans MS"/>
                <w:sz w:val="22"/>
                <w:szCs w:val="32"/>
              </w:rPr>
              <w:t>5</w:t>
            </w:r>
          </w:p>
          <w:p w14:paraId="3D5869EA" w14:textId="77777777" w:rsidR="002B6BC2" w:rsidRPr="00CE5460" w:rsidRDefault="002B6BC2" w:rsidP="00E94F89">
            <w:pPr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t>- Numeracy group lists.</w:t>
            </w:r>
          </w:p>
          <w:p w14:paraId="03E413E6" w14:textId="01122B97" w:rsidR="002B6BC2" w:rsidRPr="00CE5460" w:rsidRDefault="002B6BC2" w:rsidP="00E94F89">
            <w:pPr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t xml:space="preserve">- </w:t>
            </w:r>
            <w:r w:rsidR="00E6193D">
              <w:rPr>
                <w:rFonts w:ascii="Comic Sans MS" w:hAnsi="Comic Sans MS"/>
                <w:sz w:val="22"/>
                <w:szCs w:val="32"/>
              </w:rPr>
              <w:t xml:space="preserve">Equipment from P.E store </w:t>
            </w:r>
            <w:proofErr w:type="gramStart"/>
            <w:r w:rsidR="00E6193D">
              <w:rPr>
                <w:rFonts w:ascii="Comic Sans MS" w:hAnsi="Comic Sans MS"/>
                <w:sz w:val="22"/>
                <w:szCs w:val="32"/>
              </w:rPr>
              <w:t>for  extension</w:t>
            </w:r>
            <w:proofErr w:type="gramEnd"/>
            <w:r w:rsidR="00E6193D">
              <w:rPr>
                <w:rFonts w:ascii="Comic Sans MS" w:hAnsi="Comic Sans MS"/>
                <w:sz w:val="22"/>
                <w:szCs w:val="32"/>
              </w:rPr>
              <w:t xml:space="preserve"> activity.</w:t>
            </w:r>
          </w:p>
          <w:p w14:paraId="5FDC0285" w14:textId="77777777" w:rsidR="002B6BC2" w:rsidRPr="00CE5460" w:rsidRDefault="002B6BC2" w:rsidP="00E94F89">
            <w:pPr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t>- Answer sheets for each group.</w:t>
            </w:r>
          </w:p>
          <w:p w14:paraId="1659895A" w14:textId="77777777" w:rsidR="002B6BC2" w:rsidRPr="00CE5460" w:rsidRDefault="002B6BC2" w:rsidP="00E94F89">
            <w:pPr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t>- Clipboards x 6</w:t>
            </w:r>
          </w:p>
          <w:p w14:paraId="3572FBC9" w14:textId="69F3038D" w:rsidR="002B6BC2" w:rsidRPr="00CE5460" w:rsidRDefault="002B6BC2" w:rsidP="00E94F89">
            <w:pPr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t>- iPad to record activity</w:t>
            </w:r>
          </w:p>
          <w:p w14:paraId="4A9DED10" w14:textId="303F750D" w:rsidR="002B6BC2" w:rsidRDefault="002B6BC2" w:rsidP="00E94F89">
            <w:pPr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t xml:space="preserve">- Self-evaluation </w:t>
            </w:r>
            <w:r w:rsidR="00DB5C16">
              <w:rPr>
                <w:rFonts w:ascii="Comic Sans MS" w:hAnsi="Comic Sans MS"/>
                <w:sz w:val="22"/>
                <w:szCs w:val="32"/>
              </w:rPr>
              <w:t>faces on ground</w:t>
            </w:r>
          </w:p>
          <w:p w14:paraId="173219DA" w14:textId="7AEB0714" w:rsidR="002B4FCB" w:rsidRPr="00CE5460" w:rsidRDefault="002B4FCB" w:rsidP="00E94F89">
            <w:pPr>
              <w:rPr>
                <w:rFonts w:ascii="Comic Sans MS" w:hAnsi="Comic Sans MS"/>
                <w:sz w:val="22"/>
                <w:szCs w:val="32"/>
              </w:rPr>
            </w:pPr>
            <w:r>
              <w:rPr>
                <w:rFonts w:ascii="Comic Sans MS" w:hAnsi="Comic Sans MS"/>
                <w:sz w:val="22"/>
                <w:szCs w:val="32"/>
              </w:rPr>
              <w:t>- Whistle</w:t>
            </w:r>
          </w:p>
        </w:tc>
      </w:tr>
      <w:tr w:rsidR="002E3840" w14:paraId="3AE14CFB" w14:textId="77777777" w:rsidTr="005121CB">
        <w:trPr>
          <w:trHeight w:val="340"/>
          <w:jc w:val="center"/>
        </w:trPr>
        <w:tc>
          <w:tcPr>
            <w:tcW w:w="10681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F57EB0F" w14:textId="77777777" w:rsidR="002E3840" w:rsidRPr="002B6BC2" w:rsidRDefault="002E3840" w:rsidP="00E94F89">
            <w:pPr>
              <w:pStyle w:val="Heading3"/>
              <w:jc w:val="center"/>
              <w:rPr>
                <w:rFonts w:ascii="Comic Sans MS" w:hAnsi="Comic Sans MS"/>
              </w:rPr>
            </w:pPr>
            <w:r w:rsidRPr="002B6BC2">
              <w:rPr>
                <w:rFonts w:ascii="Comic Sans MS" w:hAnsi="Comic Sans MS"/>
              </w:rPr>
              <w:t>Warm Up</w:t>
            </w:r>
          </w:p>
        </w:tc>
      </w:tr>
      <w:tr w:rsidR="002E3840" w14:paraId="10E9E5B5" w14:textId="77777777" w:rsidTr="005121CB">
        <w:trPr>
          <w:trHeight w:val="1701"/>
          <w:jc w:val="center"/>
        </w:trPr>
        <w:tc>
          <w:tcPr>
            <w:tcW w:w="10681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530B4D" w14:textId="5C343800" w:rsidR="002E3840" w:rsidRPr="00CE5460" w:rsidRDefault="002B6BC2" w:rsidP="002E3840">
            <w:pPr>
              <w:pStyle w:val="ListParagraph"/>
              <w:numPr>
                <w:ilvl w:val="0"/>
                <w:numId w:val="7"/>
              </w:numPr>
              <w:contextualSpacing/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t xml:space="preserve">Introduce activity – explain that I got a little confused and need their help. They need to get into their Super Teams and </w:t>
            </w:r>
            <w:r w:rsidR="00931DDA" w:rsidRPr="00CE5460">
              <w:rPr>
                <w:rFonts w:ascii="Comic Sans MS" w:hAnsi="Comic Sans MS"/>
                <w:sz w:val="22"/>
                <w:szCs w:val="32"/>
              </w:rPr>
              <w:t xml:space="preserve">solve some Word Problems </w:t>
            </w:r>
            <w:r w:rsidR="00011CFD">
              <w:rPr>
                <w:rFonts w:ascii="Comic Sans MS" w:hAnsi="Comic Sans MS"/>
                <w:sz w:val="22"/>
                <w:szCs w:val="32"/>
              </w:rPr>
              <w:t>outside</w:t>
            </w:r>
            <w:r w:rsidR="00931DDA" w:rsidRPr="00CE5460">
              <w:rPr>
                <w:rFonts w:ascii="Comic Sans MS" w:hAnsi="Comic Sans MS"/>
                <w:sz w:val="22"/>
                <w:szCs w:val="32"/>
              </w:rPr>
              <w:t xml:space="preserve">. </w:t>
            </w:r>
          </w:p>
          <w:p w14:paraId="3CE58C2C" w14:textId="50C1F251" w:rsidR="00931DDA" w:rsidRDefault="00931DDA" w:rsidP="002E3840">
            <w:pPr>
              <w:pStyle w:val="ListParagraph"/>
              <w:numPr>
                <w:ilvl w:val="0"/>
                <w:numId w:val="7"/>
              </w:numPr>
              <w:contextualSpacing/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t xml:space="preserve">Show the </w:t>
            </w:r>
            <w:r w:rsidR="000D2979">
              <w:rPr>
                <w:rFonts w:ascii="Comic Sans MS" w:hAnsi="Comic Sans MS"/>
                <w:sz w:val="22"/>
                <w:szCs w:val="32"/>
              </w:rPr>
              <w:t>example</w:t>
            </w:r>
            <w:r w:rsidRPr="00CE5460">
              <w:rPr>
                <w:rFonts w:ascii="Comic Sans MS" w:hAnsi="Comic Sans MS"/>
                <w:sz w:val="22"/>
                <w:szCs w:val="32"/>
              </w:rPr>
              <w:t xml:space="preserve"> question</w:t>
            </w:r>
            <w:r w:rsidR="000D2979">
              <w:rPr>
                <w:rFonts w:ascii="Comic Sans MS" w:hAnsi="Comic Sans MS"/>
                <w:sz w:val="22"/>
                <w:szCs w:val="32"/>
              </w:rPr>
              <w:t>s</w:t>
            </w:r>
            <w:r w:rsidRPr="00CE5460">
              <w:rPr>
                <w:rFonts w:ascii="Comic Sans MS" w:hAnsi="Comic Sans MS"/>
                <w:sz w:val="22"/>
                <w:szCs w:val="32"/>
              </w:rPr>
              <w:t>. Generate steps with class for Remember board. Model RUC SAC, highlight key word, adding</w:t>
            </w:r>
            <w:r w:rsidR="00C84433">
              <w:rPr>
                <w:rFonts w:ascii="Comic Sans MS" w:hAnsi="Comic Sans MS"/>
                <w:sz w:val="22"/>
                <w:szCs w:val="32"/>
              </w:rPr>
              <w:t>,</w:t>
            </w:r>
            <w:r w:rsidRPr="00CE5460">
              <w:rPr>
                <w:rFonts w:ascii="Comic Sans MS" w:hAnsi="Comic Sans MS"/>
                <w:sz w:val="22"/>
                <w:szCs w:val="32"/>
              </w:rPr>
              <w:t xml:space="preserve"> subtracting,</w:t>
            </w:r>
            <w:r w:rsidR="00C84433">
              <w:rPr>
                <w:rFonts w:ascii="Comic Sans MS" w:hAnsi="Comic Sans MS"/>
                <w:sz w:val="22"/>
                <w:szCs w:val="32"/>
              </w:rPr>
              <w:t xml:space="preserve"> multiplication or division</w:t>
            </w:r>
            <w:r w:rsidRPr="00CE5460">
              <w:rPr>
                <w:rFonts w:ascii="Comic Sans MS" w:hAnsi="Comic Sans MS"/>
                <w:sz w:val="22"/>
                <w:szCs w:val="32"/>
              </w:rPr>
              <w:t>. Use spinner to select pupils and record on answer sheet displayed on IWB.</w:t>
            </w:r>
          </w:p>
          <w:p w14:paraId="73EA846F" w14:textId="53615A85" w:rsidR="0005072C" w:rsidRPr="00CE5460" w:rsidRDefault="0005072C" w:rsidP="002E3840">
            <w:pPr>
              <w:pStyle w:val="ListParagraph"/>
              <w:numPr>
                <w:ilvl w:val="0"/>
                <w:numId w:val="7"/>
              </w:numPr>
              <w:contextualSpacing/>
              <w:rPr>
                <w:rFonts w:ascii="Comic Sans MS" w:hAnsi="Comic Sans MS"/>
                <w:sz w:val="22"/>
                <w:szCs w:val="32"/>
              </w:rPr>
            </w:pPr>
            <w:r>
              <w:rPr>
                <w:rFonts w:ascii="Comic Sans MS" w:hAnsi="Comic Sans MS"/>
                <w:sz w:val="22"/>
                <w:szCs w:val="32"/>
              </w:rPr>
              <w:t xml:space="preserve">Explain the extension activity use the example </w:t>
            </w:r>
            <w:r w:rsidR="00E0364D">
              <w:rPr>
                <w:rFonts w:ascii="Comic Sans MS" w:hAnsi="Comic Sans MS"/>
                <w:sz w:val="22"/>
                <w:szCs w:val="32"/>
              </w:rPr>
              <w:t>of two beanbags and two bats. Could be an addition, subtraction, multiplication or division word problem. Discuss possibilities.</w:t>
            </w:r>
          </w:p>
          <w:p w14:paraId="4D3F4FEC" w14:textId="631D4DCA" w:rsidR="00931DDA" w:rsidRPr="002B6BC2" w:rsidRDefault="00352F2D" w:rsidP="002E3840">
            <w:pPr>
              <w:pStyle w:val="ListParagraph"/>
              <w:numPr>
                <w:ilvl w:val="0"/>
                <w:numId w:val="7"/>
              </w:numPr>
              <w:contextualSpacing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22"/>
                <w:szCs w:val="32"/>
              </w:rPr>
              <w:t>Send each group to particular station and explain they have 5 minutes to complete</w:t>
            </w:r>
            <w:r w:rsidR="003820B8">
              <w:rPr>
                <w:rFonts w:ascii="Comic Sans MS" w:hAnsi="Comic Sans MS"/>
                <w:sz w:val="22"/>
                <w:szCs w:val="32"/>
              </w:rPr>
              <w:t xml:space="preserve"> the activit</w:t>
            </w:r>
            <w:r w:rsidR="00B05B96">
              <w:rPr>
                <w:rFonts w:ascii="Comic Sans MS" w:hAnsi="Comic Sans MS"/>
                <w:sz w:val="22"/>
                <w:szCs w:val="32"/>
              </w:rPr>
              <w:t xml:space="preserve">y and then the whistle will </w:t>
            </w:r>
            <w:proofErr w:type="gramStart"/>
            <w:r w:rsidR="00B05B96">
              <w:rPr>
                <w:rFonts w:ascii="Comic Sans MS" w:hAnsi="Comic Sans MS"/>
                <w:sz w:val="22"/>
                <w:szCs w:val="32"/>
              </w:rPr>
              <w:t>blow</w:t>
            </w:r>
            <w:proofErr w:type="gramEnd"/>
            <w:r w:rsidR="00B05B96">
              <w:rPr>
                <w:rFonts w:ascii="Comic Sans MS" w:hAnsi="Comic Sans MS"/>
                <w:sz w:val="22"/>
                <w:szCs w:val="32"/>
              </w:rPr>
              <w:t xml:space="preserve"> and they move to the next station</w:t>
            </w:r>
            <w:r w:rsidR="002B4FCB">
              <w:rPr>
                <w:rFonts w:ascii="Comic Sans MS" w:hAnsi="Comic Sans MS"/>
                <w:sz w:val="22"/>
                <w:szCs w:val="32"/>
              </w:rPr>
              <w:t>.</w:t>
            </w:r>
          </w:p>
        </w:tc>
      </w:tr>
      <w:tr w:rsidR="002E3840" w14:paraId="32785E66" w14:textId="77777777" w:rsidTr="005121CB">
        <w:trPr>
          <w:trHeight w:val="340"/>
          <w:jc w:val="center"/>
        </w:trPr>
        <w:tc>
          <w:tcPr>
            <w:tcW w:w="10681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81E037A" w14:textId="77777777" w:rsidR="002E3840" w:rsidRPr="002B6BC2" w:rsidRDefault="002E3840" w:rsidP="00E94F89">
            <w:pPr>
              <w:pStyle w:val="Heading3"/>
              <w:jc w:val="center"/>
              <w:rPr>
                <w:rFonts w:ascii="Comic Sans MS" w:hAnsi="Comic Sans MS"/>
              </w:rPr>
            </w:pPr>
            <w:r w:rsidRPr="002B6BC2">
              <w:rPr>
                <w:rFonts w:ascii="Comic Sans MS" w:hAnsi="Comic Sans MS"/>
              </w:rPr>
              <w:t>Main Activity</w:t>
            </w:r>
          </w:p>
        </w:tc>
      </w:tr>
      <w:tr w:rsidR="002E3840" w14:paraId="235C9690" w14:textId="77777777" w:rsidTr="00762F08">
        <w:trPr>
          <w:trHeight w:val="454"/>
          <w:jc w:val="center"/>
        </w:trPr>
        <w:tc>
          <w:tcPr>
            <w:tcW w:w="3499" w:type="dxa"/>
            <w:tcBorders>
              <w:left w:val="single" w:sz="12" w:space="0" w:color="auto"/>
            </w:tcBorders>
            <w:vAlign w:val="bottom"/>
          </w:tcPr>
          <w:p w14:paraId="4ECA4B4A" w14:textId="77777777" w:rsidR="002E3840" w:rsidRPr="002B6BC2" w:rsidRDefault="002E3840" w:rsidP="005121CB">
            <w:pPr>
              <w:pStyle w:val="Heading4"/>
              <w:jc w:val="center"/>
              <w:rPr>
                <w:rFonts w:ascii="Comic Sans MS" w:hAnsi="Comic Sans MS"/>
              </w:rPr>
            </w:pPr>
            <w:r w:rsidRPr="002B6BC2">
              <w:rPr>
                <w:rFonts w:ascii="Comic Sans MS" w:hAnsi="Comic Sans MS"/>
              </w:rPr>
              <w:t>Lower Ability</w:t>
            </w:r>
          </w:p>
        </w:tc>
        <w:tc>
          <w:tcPr>
            <w:tcW w:w="3674" w:type="dxa"/>
            <w:gridSpan w:val="3"/>
            <w:vAlign w:val="bottom"/>
          </w:tcPr>
          <w:p w14:paraId="41B746BA" w14:textId="77777777" w:rsidR="002E3840" w:rsidRPr="002B6BC2" w:rsidRDefault="002E3840" w:rsidP="005121CB">
            <w:pPr>
              <w:pStyle w:val="Heading4"/>
              <w:jc w:val="center"/>
              <w:rPr>
                <w:rFonts w:ascii="Comic Sans MS" w:hAnsi="Comic Sans MS"/>
              </w:rPr>
            </w:pPr>
            <w:r w:rsidRPr="002B6BC2">
              <w:rPr>
                <w:rFonts w:ascii="Comic Sans MS" w:hAnsi="Comic Sans MS"/>
              </w:rPr>
              <w:t>Middle Ability</w:t>
            </w:r>
          </w:p>
        </w:tc>
        <w:tc>
          <w:tcPr>
            <w:tcW w:w="3508" w:type="dxa"/>
            <w:tcBorders>
              <w:right w:val="single" w:sz="12" w:space="0" w:color="auto"/>
            </w:tcBorders>
            <w:vAlign w:val="bottom"/>
          </w:tcPr>
          <w:p w14:paraId="2F21162D" w14:textId="77777777" w:rsidR="002E3840" w:rsidRPr="002B6BC2" w:rsidRDefault="002E3840" w:rsidP="005121CB">
            <w:pPr>
              <w:pStyle w:val="Heading4"/>
              <w:jc w:val="center"/>
              <w:rPr>
                <w:rFonts w:ascii="Comic Sans MS" w:hAnsi="Comic Sans MS"/>
              </w:rPr>
            </w:pPr>
            <w:r w:rsidRPr="002B6BC2">
              <w:rPr>
                <w:rFonts w:ascii="Comic Sans MS" w:hAnsi="Comic Sans MS"/>
              </w:rPr>
              <w:t>Higher Ability</w:t>
            </w:r>
          </w:p>
        </w:tc>
      </w:tr>
      <w:tr w:rsidR="00931DDA" w14:paraId="618D5CDB" w14:textId="77777777" w:rsidTr="00762F08">
        <w:trPr>
          <w:trHeight w:val="1531"/>
          <w:jc w:val="center"/>
        </w:trPr>
        <w:tc>
          <w:tcPr>
            <w:tcW w:w="3499" w:type="dxa"/>
            <w:tcBorders>
              <w:left w:val="single" w:sz="12" w:space="0" w:color="auto"/>
              <w:bottom w:val="single" w:sz="12" w:space="0" w:color="auto"/>
            </w:tcBorders>
          </w:tcPr>
          <w:p w14:paraId="3208E077" w14:textId="754E0D13" w:rsidR="00931DDA" w:rsidRPr="00CE5460" w:rsidRDefault="00A61F18" w:rsidP="00E94F89">
            <w:pPr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t xml:space="preserve">Working with Mrs Lappin (classroom assistant) on </w:t>
            </w:r>
            <w:proofErr w:type="gramStart"/>
            <w:r w:rsidRPr="00CE5460">
              <w:rPr>
                <w:rFonts w:ascii="Comic Sans MS" w:hAnsi="Comic Sans MS"/>
                <w:sz w:val="22"/>
                <w:szCs w:val="32"/>
              </w:rPr>
              <w:t xml:space="preserve">addition </w:t>
            </w:r>
            <w:r w:rsidR="00054114">
              <w:rPr>
                <w:rFonts w:ascii="Comic Sans MS" w:hAnsi="Comic Sans MS"/>
                <w:sz w:val="22"/>
                <w:szCs w:val="32"/>
              </w:rPr>
              <w:t xml:space="preserve"> and</w:t>
            </w:r>
            <w:proofErr w:type="gramEnd"/>
            <w:r w:rsidR="00054114">
              <w:rPr>
                <w:rFonts w:ascii="Comic Sans MS" w:hAnsi="Comic Sans MS"/>
                <w:sz w:val="22"/>
                <w:szCs w:val="32"/>
              </w:rPr>
              <w:t xml:space="preserve"> subtraction </w:t>
            </w:r>
            <w:r w:rsidRPr="00CE5460">
              <w:rPr>
                <w:rFonts w:ascii="Comic Sans MS" w:hAnsi="Comic Sans MS"/>
                <w:sz w:val="22"/>
                <w:szCs w:val="32"/>
              </w:rPr>
              <w:t xml:space="preserve">problems within </w:t>
            </w:r>
            <w:r w:rsidR="00054114">
              <w:rPr>
                <w:rFonts w:ascii="Comic Sans MS" w:hAnsi="Comic Sans MS"/>
                <w:sz w:val="22"/>
                <w:szCs w:val="32"/>
              </w:rPr>
              <w:t>3</w:t>
            </w:r>
            <w:r w:rsidRPr="00CE5460">
              <w:rPr>
                <w:rFonts w:ascii="Comic Sans MS" w:hAnsi="Comic Sans MS"/>
                <w:sz w:val="22"/>
                <w:szCs w:val="32"/>
              </w:rPr>
              <w:t>0. Separate cards and illustrated problem sheet to encourage group to begin to read the problems independently.</w:t>
            </w:r>
          </w:p>
          <w:p w14:paraId="1997FA04" w14:textId="75940286" w:rsidR="00762F08" w:rsidRPr="00CE5460" w:rsidRDefault="00762F08" w:rsidP="00E94F89">
            <w:pPr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t>Discussing addition</w:t>
            </w:r>
            <w:r w:rsidR="005732F5">
              <w:rPr>
                <w:rFonts w:ascii="Comic Sans MS" w:hAnsi="Comic Sans MS"/>
                <w:sz w:val="22"/>
                <w:szCs w:val="32"/>
              </w:rPr>
              <w:t xml:space="preserve"> and subtraction</w:t>
            </w:r>
            <w:r w:rsidRPr="00CE5460">
              <w:rPr>
                <w:rFonts w:ascii="Comic Sans MS" w:hAnsi="Comic Sans MS"/>
                <w:sz w:val="22"/>
                <w:szCs w:val="32"/>
              </w:rPr>
              <w:t xml:space="preserve"> language with the group and trying to encourage them to work independently.</w:t>
            </w:r>
          </w:p>
          <w:p w14:paraId="765F3B8C" w14:textId="77777777" w:rsidR="00762F08" w:rsidRPr="00CE5460" w:rsidRDefault="00762F08" w:rsidP="00E94F89">
            <w:pPr>
              <w:rPr>
                <w:rFonts w:ascii="Comic Sans MS" w:hAnsi="Comic Sans MS"/>
                <w:sz w:val="22"/>
                <w:szCs w:val="32"/>
              </w:rPr>
            </w:pPr>
          </w:p>
          <w:p w14:paraId="682E3B69" w14:textId="6FFE8E4B" w:rsidR="002255DF" w:rsidRPr="00CE5460" w:rsidRDefault="00762F08" w:rsidP="00A01AFE">
            <w:pPr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b/>
                <w:bCs/>
                <w:sz w:val="22"/>
                <w:szCs w:val="32"/>
              </w:rPr>
              <w:t>Extension:</w:t>
            </w:r>
            <w:r w:rsidR="002255DF">
              <w:rPr>
                <w:rFonts w:ascii="Comic Sans MS" w:hAnsi="Comic Sans MS"/>
                <w:b/>
                <w:bCs/>
                <w:sz w:val="22"/>
                <w:szCs w:val="32"/>
              </w:rPr>
              <w:t xml:space="preserve"> </w:t>
            </w:r>
            <w:r w:rsidR="002255DF">
              <w:rPr>
                <w:rFonts w:ascii="Comic Sans MS" w:hAnsi="Comic Sans MS"/>
                <w:sz w:val="22"/>
                <w:szCs w:val="32"/>
              </w:rPr>
              <w:t>Create their own addition</w:t>
            </w:r>
            <w:r w:rsidR="00C354FC">
              <w:rPr>
                <w:rFonts w:ascii="Comic Sans MS" w:hAnsi="Comic Sans MS"/>
                <w:sz w:val="22"/>
                <w:szCs w:val="32"/>
              </w:rPr>
              <w:t xml:space="preserve"> or </w:t>
            </w:r>
            <w:r w:rsidR="002255DF">
              <w:rPr>
                <w:rFonts w:ascii="Comic Sans MS" w:hAnsi="Comic Sans MS"/>
                <w:sz w:val="22"/>
                <w:szCs w:val="32"/>
              </w:rPr>
              <w:t>subtraction word problem/s for P.E items at their question</w:t>
            </w:r>
            <w:r w:rsidR="002255DF" w:rsidRPr="00CE5460">
              <w:rPr>
                <w:rFonts w:ascii="Comic Sans MS" w:hAnsi="Comic Sans MS"/>
                <w:sz w:val="22"/>
                <w:szCs w:val="32"/>
              </w:rPr>
              <w:t>.</w:t>
            </w:r>
          </w:p>
          <w:p w14:paraId="3E7C70BB" w14:textId="50AA2846" w:rsidR="00762F08" w:rsidRPr="00CE5460" w:rsidRDefault="00762F08" w:rsidP="00E94F89">
            <w:pPr>
              <w:rPr>
                <w:rFonts w:ascii="Comic Sans MS" w:hAnsi="Comic Sans MS"/>
                <w:sz w:val="22"/>
                <w:szCs w:val="32"/>
              </w:rPr>
            </w:pPr>
          </w:p>
        </w:tc>
        <w:tc>
          <w:tcPr>
            <w:tcW w:w="7182" w:type="dxa"/>
            <w:gridSpan w:val="4"/>
            <w:tcBorders>
              <w:bottom w:val="single" w:sz="12" w:space="0" w:color="auto"/>
              <w:right w:val="single" w:sz="12" w:space="0" w:color="auto"/>
            </w:tcBorders>
          </w:tcPr>
          <w:p w14:paraId="46FD8DF9" w14:textId="29267227" w:rsidR="00931DDA" w:rsidRPr="00CE5460" w:rsidRDefault="00931DDA" w:rsidP="00E94F89">
            <w:pPr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lastRenderedPageBreak/>
              <w:t xml:space="preserve">Mixed ability groups. Encourage children to use </w:t>
            </w:r>
            <w:r w:rsidR="006C3485">
              <w:rPr>
                <w:rFonts w:ascii="Comic Sans MS" w:hAnsi="Comic Sans MS"/>
                <w:sz w:val="22"/>
                <w:szCs w:val="32"/>
              </w:rPr>
              <w:t xml:space="preserve">the space on the page to select mathematical language and </w:t>
            </w:r>
            <w:r w:rsidRPr="00CE5460">
              <w:rPr>
                <w:rFonts w:ascii="Comic Sans MS" w:hAnsi="Comic Sans MS"/>
                <w:sz w:val="22"/>
                <w:szCs w:val="32"/>
              </w:rPr>
              <w:t xml:space="preserve">answer sums and then </w:t>
            </w:r>
            <w:r w:rsidR="006C3485">
              <w:rPr>
                <w:rFonts w:ascii="Comic Sans MS" w:hAnsi="Comic Sans MS"/>
                <w:sz w:val="22"/>
                <w:szCs w:val="32"/>
              </w:rPr>
              <w:t xml:space="preserve">select correct </w:t>
            </w:r>
            <w:r w:rsidR="00CA2802">
              <w:rPr>
                <w:rFonts w:ascii="Comic Sans MS" w:hAnsi="Comic Sans MS"/>
                <w:sz w:val="22"/>
                <w:szCs w:val="32"/>
              </w:rPr>
              <w:t>multiple-choice</w:t>
            </w:r>
            <w:r w:rsidR="006C3485">
              <w:rPr>
                <w:rFonts w:ascii="Comic Sans MS" w:hAnsi="Comic Sans MS"/>
                <w:sz w:val="22"/>
                <w:szCs w:val="32"/>
              </w:rPr>
              <w:t xml:space="preserve"> answer</w:t>
            </w:r>
            <w:r w:rsidRPr="00CE5460">
              <w:rPr>
                <w:rFonts w:ascii="Comic Sans MS" w:hAnsi="Comic Sans MS"/>
                <w:sz w:val="22"/>
                <w:szCs w:val="32"/>
              </w:rPr>
              <w:t xml:space="preserve"> on answer sheet.</w:t>
            </w:r>
          </w:p>
          <w:p w14:paraId="083C73B6" w14:textId="77777777" w:rsidR="00931DDA" w:rsidRPr="00CE5460" w:rsidRDefault="00931DDA" w:rsidP="00E94F89">
            <w:pPr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t>Teacher and classroom assistant circulate and take photographs of pupils completing the activity.</w:t>
            </w:r>
          </w:p>
          <w:p w14:paraId="122FAFF6" w14:textId="77777777" w:rsidR="00A61F18" w:rsidRPr="00CE5460" w:rsidRDefault="00A61F18" w:rsidP="00E94F89">
            <w:pPr>
              <w:rPr>
                <w:rFonts w:ascii="Comic Sans MS" w:hAnsi="Comic Sans MS"/>
                <w:sz w:val="22"/>
                <w:szCs w:val="32"/>
              </w:rPr>
            </w:pPr>
          </w:p>
          <w:p w14:paraId="4A7E359A" w14:textId="6E92F819" w:rsidR="00931DDA" w:rsidRPr="00CE5460" w:rsidRDefault="00931DDA" w:rsidP="00E94F89">
            <w:pPr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b/>
                <w:bCs/>
                <w:sz w:val="22"/>
                <w:szCs w:val="32"/>
              </w:rPr>
              <w:t>Extension:</w:t>
            </w:r>
            <w:r w:rsidRPr="00CE5460">
              <w:rPr>
                <w:rFonts w:ascii="Comic Sans MS" w:hAnsi="Comic Sans MS"/>
                <w:sz w:val="22"/>
                <w:szCs w:val="32"/>
              </w:rPr>
              <w:t xml:space="preserve"> </w:t>
            </w:r>
            <w:r w:rsidR="00F5714F">
              <w:rPr>
                <w:rFonts w:ascii="Comic Sans MS" w:hAnsi="Comic Sans MS"/>
                <w:sz w:val="22"/>
                <w:szCs w:val="32"/>
              </w:rPr>
              <w:t>A</w:t>
            </w:r>
            <w:r w:rsidRPr="00CE5460">
              <w:rPr>
                <w:rFonts w:ascii="Comic Sans MS" w:hAnsi="Comic Sans MS"/>
                <w:sz w:val="22"/>
                <w:szCs w:val="32"/>
              </w:rPr>
              <w:t>ny groups finished early</w:t>
            </w:r>
            <w:r w:rsidR="00F5714F">
              <w:rPr>
                <w:rFonts w:ascii="Comic Sans MS" w:hAnsi="Comic Sans MS"/>
                <w:sz w:val="22"/>
                <w:szCs w:val="32"/>
              </w:rPr>
              <w:t xml:space="preserve"> can create their own</w:t>
            </w:r>
            <w:r w:rsidR="006954A6">
              <w:rPr>
                <w:rFonts w:ascii="Comic Sans MS" w:hAnsi="Comic Sans MS"/>
                <w:sz w:val="22"/>
                <w:szCs w:val="32"/>
              </w:rPr>
              <w:t xml:space="preserve"> addition, subtraction, multiplication or division</w:t>
            </w:r>
            <w:r w:rsidR="00F5714F">
              <w:rPr>
                <w:rFonts w:ascii="Comic Sans MS" w:hAnsi="Comic Sans MS"/>
                <w:sz w:val="22"/>
                <w:szCs w:val="32"/>
              </w:rPr>
              <w:t xml:space="preserve"> word problem/s for P.E items </w:t>
            </w:r>
            <w:r w:rsidR="0022158A">
              <w:rPr>
                <w:rFonts w:ascii="Comic Sans MS" w:hAnsi="Comic Sans MS"/>
                <w:sz w:val="22"/>
                <w:szCs w:val="32"/>
              </w:rPr>
              <w:t>at their question</w:t>
            </w:r>
            <w:r w:rsidRPr="00CE5460">
              <w:rPr>
                <w:rFonts w:ascii="Comic Sans MS" w:hAnsi="Comic Sans MS"/>
                <w:sz w:val="22"/>
                <w:szCs w:val="32"/>
              </w:rPr>
              <w:t>.</w:t>
            </w:r>
          </w:p>
          <w:p w14:paraId="6EF6E6B2" w14:textId="6804F576" w:rsidR="00444565" w:rsidRDefault="0022158A" w:rsidP="00E94F89">
            <w:pPr>
              <w:rPr>
                <w:rFonts w:ascii="Comic Sans MS" w:hAnsi="Comic Sans MS"/>
                <w:sz w:val="22"/>
                <w:szCs w:val="32"/>
              </w:rPr>
            </w:pPr>
            <w:r>
              <w:rPr>
                <w:rFonts w:ascii="Comic Sans MS" w:hAnsi="Comic Sans MS"/>
                <w:sz w:val="22"/>
                <w:szCs w:val="32"/>
                <w:u w:val="single"/>
              </w:rPr>
              <w:t>Question 1</w:t>
            </w:r>
            <w:r w:rsidR="00444565">
              <w:rPr>
                <w:rFonts w:ascii="Comic Sans MS" w:hAnsi="Comic Sans MS"/>
                <w:sz w:val="22"/>
                <w:szCs w:val="32"/>
              </w:rPr>
              <w:t xml:space="preserve"> – 4 hoops and 2 tennis balls</w:t>
            </w:r>
          </w:p>
          <w:p w14:paraId="1DAA9120" w14:textId="77777777" w:rsidR="00444565" w:rsidRDefault="00444565" w:rsidP="00E94F89">
            <w:pPr>
              <w:rPr>
                <w:rFonts w:ascii="Comic Sans MS" w:hAnsi="Comic Sans MS"/>
                <w:sz w:val="22"/>
                <w:szCs w:val="32"/>
              </w:rPr>
            </w:pPr>
          </w:p>
          <w:p w14:paraId="739A2C72" w14:textId="1B7893EB" w:rsidR="00444565" w:rsidRDefault="00F54C4C" w:rsidP="00E94F89">
            <w:pPr>
              <w:rPr>
                <w:rFonts w:ascii="Comic Sans MS" w:hAnsi="Comic Sans MS"/>
                <w:sz w:val="22"/>
                <w:szCs w:val="32"/>
              </w:rPr>
            </w:pPr>
            <w:r>
              <w:rPr>
                <w:rFonts w:ascii="Comic Sans MS" w:hAnsi="Comic Sans MS"/>
                <w:sz w:val="22"/>
                <w:szCs w:val="32"/>
                <w:u w:val="single"/>
              </w:rPr>
              <w:t>Question 2</w:t>
            </w:r>
            <w:r>
              <w:rPr>
                <w:rFonts w:ascii="Comic Sans MS" w:hAnsi="Comic Sans MS"/>
                <w:sz w:val="22"/>
                <w:szCs w:val="32"/>
              </w:rPr>
              <w:t xml:space="preserve"> – 10 quoits and 2 bats</w:t>
            </w:r>
          </w:p>
          <w:p w14:paraId="5C80B81F" w14:textId="77147F7B" w:rsidR="00F54C4C" w:rsidRDefault="00F54C4C" w:rsidP="00E94F89">
            <w:pPr>
              <w:rPr>
                <w:rFonts w:ascii="Comic Sans MS" w:hAnsi="Comic Sans MS"/>
                <w:sz w:val="22"/>
                <w:szCs w:val="32"/>
              </w:rPr>
            </w:pPr>
            <w:r>
              <w:rPr>
                <w:rFonts w:ascii="Comic Sans MS" w:hAnsi="Comic Sans MS"/>
                <w:sz w:val="22"/>
                <w:szCs w:val="32"/>
                <w:u w:val="single"/>
              </w:rPr>
              <w:lastRenderedPageBreak/>
              <w:t>Question 3</w:t>
            </w:r>
            <w:r>
              <w:rPr>
                <w:rFonts w:ascii="Comic Sans MS" w:hAnsi="Comic Sans MS"/>
                <w:sz w:val="22"/>
                <w:szCs w:val="32"/>
              </w:rPr>
              <w:t xml:space="preserve"> </w:t>
            </w:r>
            <w:r w:rsidR="00C8555D">
              <w:rPr>
                <w:rFonts w:ascii="Comic Sans MS" w:hAnsi="Comic Sans MS"/>
                <w:sz w:val="22"/>
                <w:szCs w:val="32"/>
              </w:rPr>
              <w:t>–</w:t>
            </w:r>
            <w:r>
              <w:rPr>
                <w:rFonts w:ascii="Comic Sans MS" w:hAnsi="Comic Sans MS"/>
                <w:sz w:val="22"/>
                <w:szCs w:val="32"/>
              </w:rPr>
              <w:t xml:space="preserve"> </w:t>
            </w:r>
            <w:r w:rsidR="00C8555D">
              <w:rPr>
                <w:rFonts w:ascii="Comic Sans MS" w:hAnsi="Comic Sans MS"/>
                <w:sz w:val="22"/>
                <w:szCs w:val="32"/>
              </w:rPr>
              <w:t>7 beanbags and 3 hoops</w:t>
            </w:r>
          </w:p>
          <w:p w14:paraId="01F3A133" w14:textId="77777777" w:rsidR="00C8555D" w:rsidRDefault="00C8555D" w:rsidP="00E94F89">
            <w:pPr>
              <w:rPr>
                <w:rFonts w:ascii="Comic Sans MS" w:hAnsi="Comic Sans MS"/>
                <w:sz w:val="22"/>
                <w:szCs w:val="32"/>
              </w:rPr>
            </w:pPr>
          </w:p>
          <w:p w14:paraId="7DD22013" w14:textId="08AB0B6E" w:rsidR="00C8555D" w:rsidRDefault="00C8555D" w:rsidP="00E94F89">
            <w:pPr>
              <w:rPr>
                <w:rFonts w:ascii="Comic Sans MS" w:hAnsi="Comic Sans MS"/>
                <w:sz w:val="22"/>
                <w:szCs w:val="32"/>
              </w:rPr>
            </w:pPr>
            <w:r>
              <w:rPr>
                <w:rFonts w:ascii="Comic Sans MS" w:hAnsi="Comic Sans MS"/>
                <w:sz w:val="22"/>
                <w:szCs w:val="32"/>
                <w:u w:val="single"/>
              </w:rPr>
              <w:t>Question 4</w:t>
            </w:r>
            <w:r>
              <w:rPr>
                <w:rFonts w:ascii="Comic Sans MS" w:hAnsi="Comic Sans MS"/>
                <w:sz w:val="22"/>
                <w:szCs w:val="32"/>
              </w:rPr>
              <w:t xml:space="preserve"> – 12 </w:t>
            </w:r>
            <w:r w:rsidR="00384805">
              <w:rPr>
                <w:rFonts w:ascii="Comic Sans MS" w:hAnsi="Comic Sans MS"/>
                <w:sz w:val="22"/>
                <w:szCs w:val="32"/>
              </w:rPr>
              <w:t>markers/cones and 4 beanbags</w:t>
            </w:r>
          </w:p>
          <w:p w14:paraId="1616399A" w14:textId="77777777" w:rsidR="00384805" w:rsidRDefault="00384805" w:rsidP="00E94F89">
            <w:pPr>
              <w:rPr>
                <w:rFonts w:ascii="Comic Sans MS" w:hAnsi="Comic Sans MS"/>
                <w:sz w:val="22"/>
                <w:szCs w:val="32"/>
              </w:rPr>
            </w:pPr>
          </w:p>
          <w:p w14:paraId="285ED694" w14:textId="77777777" w:rsidR="00CE5460" w:rsidRDefault="00384805" w:rsidP="00E94F89">
            <w:pPr>
              <w:rPr>
                <w:rFonts w:ascii="Comic Sans MS" w:hAnsi="Comic Sans MS"/>
                <w:sz w:val="22"/>
                <w:szCs w:val="32"/>
              </w:rPr>
            </w:pPr>
            <w:r>
              <w:rPr>
                <w:rFonts w:ascii="Comic Sans MS" w:hAnsi="Comic Sans MS"/>
                <w:sz w:val="22"/>
                <w:szCs w:val="32"/>
                <w:u w:val="single"/>
              </w:rPr>
              <w:t>Question 5</w:t>
            </w:r>
            <w:r>
              <w:rPr>
                <w:rFonts w:ascii="Comic Sans MS" w:hAnsi="Comic Sans MS"/>
                <w:sz w:val="22"/>
                <w:szCs w:val="32"/>
              </w:rPr>
              <w:t xml:space="preserve"> </w:t>
            </w:r>
            <w:r w:rsidR="00330046">
              <w:rPr>
                <w:rFonts w:ascii="Comic Sans MS" w:hAnsi="Comic Sans MS"/>
                <w:sz w:val="22"/>
                <w:szCs w:val="32"/>
              </w:rPr>
              <w:t>–</w:t>
            </w:r>
            <w:r>
              <w:rPr>
                <w:rFonts w:ascii="Comic Sans MS" w:hAnsi="Comic Sans MS"/>
                <w:sz w:val="22"/>
                <w:szCs w:val="32"/>
              </w:rPr>
              <w:t xml:space="preserve"> </w:t>
            </w:r>
            <w:r w:rsidR="00330046">
              <w:rPr>
                <w:rFonts w:ascii="Comic Sans MS" w:hAnsi="Comic Sans MS"/>
                <w:sz w:val="22"/>
                <w:szCs w:val="32"/>
              </w:rPr>
              <w:t>5 bats and 15 markers/cones</w:t>
            </w:r>
          </w:p>
          <w:p w14:paraId="64D52F88" w14:textId="30593F4F" w:rsidR="009F0508" w:rsidRPr="00CE5460" w:rsidRDefault="009F0508" w:rsidP="00E94F89">
            <w:pPr>
              <w:rPr>
                <w:rFonts w:ascii="Comic Sans MS" w:hAnsi="Comic Sans MS"/>
                <w:sz w:val="22"/>
                <w:szCs w:val="32"/>
              </w:rPr>
            </w:pPr>
          </w:p>
        </w:tc>
      </w:tr>
      <w:tr w:rsidR="002E3840" w14:paraId="5C2F2804" w14:textId="77777777" w:rsidTr="005121CB">
        <w:trPr>
          <w:trHeight w:val="340"/>
          <w:jc w:val="center"/>
        </w:trPr>
        <w:tc>
          <w:tcPr>
            <w:tcW w:w="10681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7301F58" w14:textId="77777777" w:rsidR="002E3840" w:rsidRPr="002B6BC2" w:rsidRDefault="002E3840" w:rsidP="002E3840">
            <w:pPr>
              <w:pStyle w:val="Heading3"/>
              <w:jc w:val="center"/>
              <w:rPr>
                <w:rFonts w:ascii="Comic Sans MS" w:hAnsi="Comic Sans MS"/>
              </w:rPr>
            </w:pPr>
            <w:r w:rsidRPr="002B6BC2">
              <w:rPr>
                <w:rFonts w:ascii="Comic Sans MS" w:hAnsi="Comic Sans MS"/>
              </w:rPr>
              <w:lastRenderedPageBreak/>
              <w:t>Conclusion</w:t>
            </w:r>
          </w:p>
        </w:tc>
      </w:tr>
      <w:tr w:rsidR="002E3840" w14:paraId="0689D727" w14:textId="77777777" w:rsidTr="00762F08">
        <w:trPr>
          <w:trHeight w:val="1062"/>
          <w:jc w:val="center"/>
        </w:trPr>
        <w:tc>
          <w:tcPr>
            <w:tcW w:w="10681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1F125F" w14:textId="77777777" w:rsidR="002034C7" w:rsidRDefault="002034C7" w:rsidP="002034C7">
            <w:pPr>
              <w:pStyle w:val="ListParagraph"/>
              <w:numPr>
                <w:ilvl w:val="0"/>
                <w:numId w:val="0"/>
              </w:numPr>
              <w:ind w:left="720"/>
              <w:contextualSpacing/>
              <w:rPr>
                <w:rFonts w:ascii="Comic Sans MS" w:hAnsi="Comic Sans MS"/>
              </w:rPr>
            </w:pPr>
          </w:p>
          <w:p w14:paraId="7B109615" w14:textId="0741B775" w:rsidR="00762F08" w:rsidRDefault="00762F08" w:rsidP="00762F08">
            <w:pPr>
              <w:pStyle w:val="ListParagraph"/>
              <w:numPr>
                <w:ilvl w:val="0"/>
                <w:numId w:val="7"/>
              </w:numPr>
              <w:contextualSpacing/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t xml:space="preserve">Once all the answers have been found. Each group </w:t>
            </w:r>
            <w:r w:rsidR="00757906">
              <w:rPr>
                <w:rFonts w:ascii="Comic Sans MS" w:hAnsi="Comic Sans MS"/>
                <w:sz w:val="22"/>
                <w:szCs w:val="32"/>
              </w:rPr>
              <w:t>stands in front of giant A, B, C and D chalked in the middle of the playground</w:t>
            </w:r>
            <w:r w:rsidRPr="00CE5460">
              <w:rPr>
                <w:rFonts w:ascii="Comic Sans MS" w:hAnsi="Comic Sans MS"/>
                <w:sz w:val="22"/>
                <w:szCs w:val="32"/>
              </w:rPr>
              <w:t xml:space="preserve">. </w:t>
            </w:r>
          </w:p>
          <w:p w14:paraId="465AA016" w14:textId="77777777" w:rsidR="00CE5460" w:rsidRDefault="00CE5460" w:rsidP="00CE5460">
            <w:pPr>
              <w:pStyle w:val="ListParagraph"/>
              <w:numPr>
                <w:ilvl w:val="0"/>
                <w:numId w:val="0"/>
              </w:numPr>
              <w:ind w:left="720"/>
              <w:contextualSpacing/>
              <w:rPr>
                <w:rFonts w:ascii="Comic Sans MS" w:hAnsi="Comic Sans MS"/>
                <w:sz w:val="22"/>
                <w:szCs w:val="32"/>
              </w:rPr>
            </w:pPr>
          </w:p>
          <w:p w14:paraId="1DBC3A98" w14:textId="3EEA5663" w:rsidR="00CE5460" w:rsidRPr="00CE5460" w:rsidRDefault="00757906" w:rsidP="00762F08">
            <w:pPr>
              <w:pStyle w:val="ListParagraph"/>
              <w:numPr>
                <w:ilvl w:val="0"/>
                <w:numId w:val="7"/>
              </w:numPr>
              <w:contextualSpacing/>
              <w:rPr>
                <w:rFonts w:ascii="Comic Sans MS" w:hAnsi="Comic Sans MS"/>
                <w:sz w:val="22"/>
                <w:szCs w:val="32"/>
              </w:rPr>
            </w:pPr>
            <w:r>
              <w:rPr>
                <w:rFonts w:ascii="Comic Sans MS" w:hAnsi="Comic Sans MS"/>
                <w:sz w:val="22"/>
                <w:szCs w:val="32"/>
              </w:rPr>
              <w:t xml:space="preserve">Teacher calls out question 1 and one member from each group stands in the correct letter that they think the answer was </w:t>
            </w:r>
            <w:proofErr w:type="gramStart"/>
            <w:r>
              <w:rPr>
                <w:rFonts w:ascii="Comic Sans MS" w:hAnsi="Comic Sans MS"/>
                <w:sz w:val="22"/>
                <w:szCs w:val="32"/>
              </w:rPr>
              <w:t xml:space="preserve">EG </w:t>
            </w:r>
            <w:r w:rsidR="001C0BB2">
              <w:rPr>
                <w:rFonts w:ascii="Comic Sans MS" w:hAnsi="Comic Sans MS"/>
                <w:sz w:val="22"/>
                <w:szCs w:val="32"/>
              </w:rPr>
              <w:t xml:space="preserve"> Q</w:t>
            </w:r>
            <w:proofErr w:type="gramEnd"/>
            <w:r w:rsidR="001C0BB2">
              <w:rPr>
                <w:rFonts w:ascii="Comic Sans MS" w:hAnsi="Comic Sans MS"/>
                <w:sz w:val="22"/>
                <w:szCs w:val="32"/>
              </w:rPr>
              <w:t xml:space="preserve">1 </w:t>
            </w:r>
            <w:r w:rsidR="008955EA">
              <w:rPr>
                <w:rFonts w:ascii="Comic Sans MS" w:hAnsi="Comic Sans MS"/>
                <w:sz w:val="22"/>
                <w:szCs w:val="32"/>
              </w:rPr>
              <w:t>B</w:t>
            </w:r>
            <w:r w:rsidR="001C0BB2">
              <w:rPr>
                <w:rFonts w:ascii="Comic Sans MS" w:hAnsi="Comic Sans MS"/>
                <w:sz w:val="22"/>
                <w:szCs w:val="32"/>
              </w:rPr>
              <w:t xml:space="preserve"> – the answer was </w:t>
            </w:r>
            <w:r w:rsidR="008955EA">
              <w:rPr>
                <w:rFonts w:ascii="Comic Sans MS" w:hAnsi="Comic Sans MS"/>
                <w:sz w:val="22"/>
                <w:szCs w:val="32"/>
              </w:rPr>
              <w:t>16</w:t>
            </w:r>
            <w:r w:rsidR="00CE5460">
              <w:rPr>
                <w:rFonts w:ascii="Comic Sans MS" w:hAnsi="Comic Sans MS"/>
                <w:sz w:val="22"/>
                <w:szCs w:val="32"/>
              </w:rPr>
              <w:t>.</w:t>
            </w:r>
          </w:p>
          <w:p w14:paraId="5920A173" w14:textId="77777777" w:rsidR="002034C7" w:rsidRPr="00CE5460" w:rsidRDefault="002034C7" w:rsidP="002034C7">
            <w:pPr>
              <w:pStyle w:val="ListParagraph"/>
              <w:numPr>
                <w:ilvl w:val="0"/>
                <w:numId w:val="0"/>
              </w:numPr>
              <w:ind w:left="720"/>
              <w:contextualSpacing/>
              <w:rPr>
                <w:rFonts w:ascii="Comic Sans MS" w:hAnsi="Comic Sans MS"/>
                <w:sz w:val="22"/>
                <w:szCs w:val="32"/>
              </w:rPr>
            </w:pPr>
          </w:p>
          <w:p w14:paraId="53DE9683" w14:textId="1345F154" w:rsidR="00762F08" w:rsidRPr="00CE5460" w:rsidRDefault="00D90F9A" w:rsidP="00762F08">
            <w:pPr>
              <w:pStyle w:val="ListParagraph"/>
              <w:numPr>
                <w:ilvl w:val="0"/>
                <w:numId w:val="7"/>
              </w:numPr>
              <w:contextualSpacing/>
              <w:rPr>
                <w:rFonts w:ascii="Comic Sans MS" w:hAnsi="Comic Sans MS"/>
                <w:sz w:val="22"/>
                <w:szCs w:val="32"/>
              </w:rPr>
            </w:pPr>
            <w:r>
              <w:rPr>
                <w:rFonts w:ascii="Comic Sans MS" w:hAnsi="Comic Sans MS"/>
                <w:sz w:val="22"/>
                <w:szCs w:val="32"/>
              </w:rPr>
              <w:t>Complete for each of</w:t>
            </w:r>
            <w:r w:rsidR="00762F08" w:rsidRPr="00CE5460">
              <w:rPr>
                <w:rFonts w:ascii="Comic Sans MS" w:hAnsi="Comic Sans MS"/>
                <w:sz w:val="22"/>
                <w:szCs w:val="32"/>
              </w:rPr>
              <w:t xml:space="preserve"> the answers</w:t>
            </w:r>
            <w:r>
              <w:rPr>
                <w:rFonts w:ascii="Comic Sans MS" w:hAnsi="Comic Sans MS"/>
                <w:sz w:val="22"/>
                <w:szCs w:val="32"/>
              </w:rPr>
              <w:t>, changing the member from each group standing in the letter</w:t>
            </w:r>
            <w:r w:rsidR="00762F08" w:rsidRPr="00CE5460">
              <w:rPr>
                <w:rFonts w:ascii="Comic Sans MS" w:hAnsi="Comic Sans MS"/>
                <w:sz w:val="22"/>
                <w:szCs w:val="32"/>
              </w:rPr>
              <w:t>.</w:t>
            </w:r>
          </w:p>
          <w:p w14:paraId="1D410259" w14:textId="77777777" w:rsidR="002034C7" w:rsidRPr="00CE5460" w:rsidRDefault="002034C7" w:rsidP="002034C7">
            <w:pPr>
              <w:pStyle w:val="ListParagraph"/>
              <w:numPr>
                <w:ilvl w:val="0"/>
                <w:numId w:val="0"/>
              </w:numPr>
              <w:ind w:left="714"/>
              <w:rPr>
                <w:rFonts w:ascii="Comic Sans MS" w:hAnsi="Comic Sans MS"/>
                <w:sz w:val="22"/>
                <w:szCs w:val="32"/>
              </w:rPr>
            </w:pPr>
          </w:p>
          <w:p w14:paraId="6203D33E" w14:textId="2B94B21B" w:rsidR="00762F08" w:rsidRPr="00CE5460" w:rsidRDefault="00762F08" w:rsidP="00762F08">
            <w:pPr>
              <w:pStyle w:val="ListParagraph"/>
              <w:numPr>
                <w:ilvl w:val="0"/>
                <w:numId w:val="7"/>
              </w:numPr>
              <w:contextualSpacing/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t xml:space="preserve">Once each </w:t>
            </w:r>
            <w:r w:rsidR="00464ABB">
              <w:rPr>
                <w:rFonts w:ascii="Comic Sans MS" w:hAnsi="Comic Sans MS"/>
                <w:sz w:val="22"/>
                <w:szCs w:val="32"/>
              </w:rPr>
              <w:t>answer has been completed ask children to stand beside the smiley face which illustrates how they felt about the lesson. Ask a few of the children to explain why they chose a certain smiley face.</w:t>
            </w:r>
          </w:p>
          <w:p w14:paraId="47CBD33B" w14:textId="77777777" w:rsidR="002034C7" w:rsidRPr="00CE5460" w:rsidRDefault="002034C7" w:rsidP="002034C7">
            <w:pPr>
              <w:pStyle w:val="ListParagraph"/>
              <w:numPr>
                <w:ilvl w:val="0"/>
                <w:numId w:val="0"/>
              </w:numPr>
              <w:ind w:left="714"/>
              <w:rPr>
                <w:rFonts w:ascii="Comic Sans MS" w:hAnsi="Comic Sans MS"/>
                <w:sz w:val="22"/>
                <w:szCs w:val="32"/>
              </w:rPr>
            </w:pPr>
          </w:p>
          <w:p w14:paraId="717352E0" w14:textId="1A2EB098" w:rsidR="002034C7" w:rsidRPr="00CE5460" w:rsidRDefault="002034C7" w:rsidP="00762F08">
            <w:pPr>
              <w:pStyle w:val="ListParagraph"/>
              <w:numPr>
                <w:ilvl w:val="0"/>
                <w:numId w:val="7"/>
              </w:numPr>
              <w:contextualSpacing/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t xml:space="preserve">Return to the classroom </w:t>
            </w:r>
            <w:r w:rsidR="00464ABB">
              <w:rPr>
                <w:rFonts w:ascii="Comic Sans MS" w:hAnsi="Comic Sans MS"/>
                <w:sz w:val="22"/>
                <w:szCs w:val="32"/>
              </w:rPr>
              <w:t>to share some of word problems which they created</w:t>
            </w:r>
            <w:r w:rsidRPr="00CE5460">
              <w:rPr>
                <w:rFonts w:ascii="Comic Sans MS" w:hAnsi="Comic Sans MS"/>
                <w:sz w:val="22"/>
                <w:szCs w:val="32"/>
              </w:rPr>
              <w:t>.</w:t>
            </w:r>
          </w:p>
          <w:p w14:paraId="703F5069" w14:textId="77777777" w:rsidR="00762F08" w:rsidRDefault="00762F08" w:rsidP="00762F08">
            <w:pPr>
              <w:pStyle w:val="ListParagraph"/>
              <w:numPr>
                <w:ilvl w:val="0"/>
                <w:numId w:val="0"/>
              </w:numPr>
              <w:ind w:left="714" w:hanging="357"/>
              <w:contextualSpacing/>
              <w:rPr>
                <w:rFonts w:ascii="Comic Sans MS" w:hAnsi="Comic Sans MS"/>
              </w:rPr>
            </w:pPr>
          </w:p>
          <w:p w14:paraId="47FCC1B5" w14:textId="77777777" w:rsidR="00762F08" w:rsidRDefault="00762F08" w:rsidP="00762F08">
            <w:pPr>
              <w:pStyle w:val="ListParagraph"/>
              <w:numPr>
                <w:ilvl w:val="0"/>
                <w:numId w:val="0"/>
              </w:numPr>
              <w:ind w:left="714" w:hanging="357"/>
              <w:contextualSpacing/>
              <w:rPr>
                <w:rFonts w:ascii="Comic Sans MS" w:hAnsi="Comic Sans MS"/>
              </w:rPr>
            </w:pPr>
          </w:p>
          <w:p w14:paraId="46A01671" w14:textId="77777777" w:rsidR="00762F08" w:rsidRPr="00762F08" w:rsidRDefault="00762F08" w:rsidP="002034C7">
            <w:pPr>
              <w:pStyle w:val="ListParagraph"/>
              <w:numPr>
                <w:ilvl w:val="0"/>
                <w:numId w:val="0"/>
              </w:numPr>
              <w:contextualSpacing/>
              <w:rPr>
                <w:rFonts w:ascii="Comic Sans MS" w:hAnsi="Comic Sans MS"/>
              </w:rPr>
            </w:pPr>
          </w:p>
        </w:tc>
      </w:tr>
      <w:tr w:rsidR="002E3840" w14:paraId="03DC3A0F" w14:textId="77777777" w:rsidTr="005121CB">
        <w:trPr>
          <w:trHeight w:val="340"/>
          <w:jc w:val="center"/>
        </w:trPr>
        <w:tc>
          <w:tcPr>
            <w:tcW w:w="4443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10FAE6F" w14:textId="77777777" w:rsidR="002E3840" w:rsidRPr="002B6BC2" w:rsidRDefault="002E3840" w:rsidP="00E94F89">
            <w:pPr>
              <w:pStyle w:val="Heading3"/>
              <w:jc w:val="center"/>
              <w:rPr>
                <w:rFonts w:ascii="Comic Sans MS" w:hAnsi="Comic Sans MS"/>
              </w:rPr>
            </w:pPr>
            <w:r w:rsidRPr="002B6BC2">
              <w:rPr>
                <w:rFonts w:ascii="Comic Sans MS" w:hAnsi="Comic Sans MS"/>
              </w:rPr>
              <w:t>Plenary</w:t>
            </w:r>
          </w:p>
        </w:tc>
        <w:tc>
          <w:tcPr>
            <w:tcW w:w="6238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1A3CC2B" w14:textId="77777777" w:rsidR="002E3840" w:rsidRPr="002B6BC2" w:rsidRDefault="002E3840" w:rsidP="00E94F89">
            <w:pPr>
              <w:pStyle w:val="Heading3"/>
              <w:jc w:val="center"/>
              <w:rPr>
                <w:rFonts w:ascii="Comic Sans MS" w:hAnsi="Comic Sans MS"/>
              </w:rPr>
            </w:pPr>
            <w:r w:rsidRPr="002B6BC2">
              <w:rPr>
                <w:rFonts w:ascii="Comic Sans MS" w:hAnsi="Comic Sans MS"/>
              </w:rPr>
              <w:t>Assessment Questions</w:t>
            </w:r>
          </w:p>
        </w:tc>
      </w:tr>
      <w:tr w:rsidR="002E3840" w14:paraId="5516BE55" w14:textId="77777777" w:rsidTr="005121CB">
        <w:trPr>
          <w:trHeight w:val="1701"/>
          <w:jc w:val="center"/>
        </w:trPr>
        <w:tc>
          <w:tcPr>
            <w:tcW w:w="4443" w:type="dxa"/>
            <w:gridSpan w:val="2"/>
            <w:tcBorders>
              <w:left w:val="single" w:sz="12" w:space="0" w:color="auto"/>
              <w:bottom w:val="single" w:sz="12" w:space="0" w:color="auto"/>
            </w:tcBorders>
          </w:tcPr>
          <w:p w14:paraId="32ABF9EA" w14:textId="77777777" w:rsidR="00762F08" w:rsidRPr="00CE5460" w:rsidRDefault="00762F08" w:rsidP="00762F08">
            <w:pPr>
              <w:pStyle w:val="ListParagraph"/>
              <w:numPr>
                <w:ilvl w:val="0"/>
                <w:numId w:val="7"/>
              </w:numPr>
              <w:contextualSpacing/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t xml:space="preserve">Return to the classroom and encourage children to have some “thinking time”. Thinking about the following two </w:t>
            </w:r>
            <w:proofErr w:type="gramStart"/>
            <w:r w:rsidRPr="00CE5460">
              <w:rPr>
                <w:rFonts w:ascii="Comic Sans MS" w:hAnsi="Comic Sans MS"/>
                <w:sz w:val="22"/>
                <w:szCs w:val="32"/>
              </w:rPr>
              <w:t>questions:-</w:t>
            </w:r>
            <w:proofErr w:type="gramEnd"/>
          </w:p>
          <w:p w14:paraId="0A9F4849" w14:textId="77777777" w:rsidR="00762F08" w:rsidRPr="00CE5460" w:rsidRDefault="00762F08" w:rsidP="00762F08">
            <w:pPr>
              <w:pStyle w:val="ListParagraph"/>
              <w:numPr>
                <w:ilvl w:val="2"/>
                <w:numId w:val="7"/>
              </w:numPr>
              <w:contextualSpacing/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t>How you felt about the lesson?</w:t>
            </w:r>
          </w:p>
          <w:p w14:paraId="1BA4D22E" w14:textId="77777777" w:rsidR="00762F08" w:rsidRPr="00CE5460" w:rsidRDefault="00762F08" w:rsidP="00762F08">
            <w:pPr>
              <w:pStyle w:val="ListParagraph"/>
              <w:numPr>
                <w:ilvl w:val="2"/>
                <w:numId w:val="7"/>
              </w:numPr>
              <w:contextualSpacing/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t xml:space="preserve">What have you learned? </w:t>
            </w:r>
          </w:p>
          <w:p w14:paraId="1D1FECA4" w14:textId="77777777" w:rsidR="00762F08" w:rsidRPr="00CE5460" w:rsidRDefault="00762F08" w:rsidP="00762F08">
            <w:pPr>
              <w:pStyle w:val="ListParagraph"/>
              <w:numPr>
                <w:ilvl w:val="0"/>
                <w:numId w:val="0"/>
              </w:numPr>
              <w:ind w:left="714" w:hanging="357"/>
              <w:contextualSpacing/>
              <w:rPr>
                <w:rFonts w:ascii="Comic Sans MS" w:hAnsi="Comic Sans MS"/>
                <w:sz w:val="22"/>
                <w:szCs w:val="32"/>
              </w:rPr>
            </w:pPr>
          </w:p>
          <w:p w14:paraId="6CC61B11" w14:textId="77777777" w:rsidR="00762F08" w:rsidRPr="00CE5460" w:rsidRDefault="00762F08" w:rsidP="00762F08">
            <w:pPr>
              <w:pStyle w:val="ListParagraph"/>
              <w:numPr>
                <w:ilvl w:val="0"/>
                <w:numId w:val="7"/>
              </w:numPr>
              <w:contextualSpacing/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t>Encourage them to think about how they worked in a group, the success of word problem, more confident etc.</w:t>
            </w:r>
          </w:p>
          <w:p w14:paraId="07094850" w14:textId="77777777" w:rsidR="00762F08" w:rsidRPr="00CE5460" w:rsidRDefault="00762F08" w:rsidP="00762F08">
            <w:pPr>
              <w:pStyle w:val="ListParagraph"/>
              <w:numPr>
                <w:ilvl w:val="0"/>
                <w:numId w:val="7"/>
              </w:numPr>
              <w:contextualSpacing/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t xml:space="preserve">Model my post it </w:t>
            </w:r>
            <w:proofErr w:type="gramStart"/>
            <w:r w:rsidRPr="00CE5460">
              <w:rPr>
                <w:rFonts w:ascii="Comic Sans MS" w:hAnsi="Comic Sans MS"/>
                <w:sz w:val="22"/>
                <w:szCs w:val="32"/>
              </w:rPr>
              <w:t>note</w:t>
            </w:r>
            <w:proofErr w:type="gramEnd"/>
            <w:r w:rsidRPr="00CE5460">
              <w:rPr>
                <w:rFonts w:ascii="Comic Sans MS" w:hAnsi="Comic Sans MS"/>
                <w:sz w:val="22"/>
                <w:szCs w:val="32"/>
              </w:rPr>
              <w:t xml:space="preserve"> on the IWB and then give each child a post it note to record their feelings.</w:t>
            </w:r>
          </w:p>
          <w:p w14:paraId="0A27DACA" w14:textId="77777777" w:rsidR="00762F08" w:rsidRPr="00CE5460" w:rsidRDefault="00762F08" w:rsidP="00762F08">
            <w:pPr>
              <w:pStyle w:val="ListParagraph"/>
              <w:numPr>
                <w:ilvl w:val="0"/>
                <w:numId w:val="7"/>
              </w:numPr>
              <w:contextualSpacing/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t xml:space="preserve">Once they have recorded their ideas, stick post it on happy, okay or sad face poster at the front. </w:t>
            </w:r>
          </w:p>
          <w:p w14:paraId="360133ED" w14:textId="292985CB" w:rsidR="002E3840" w:rsidRPr="00CE5460" w:rsidRDefault="00762F08" w:rsidP="00762F08">
            <w:pPr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lastRenderedPageBreak/>
              <w:t>Look at some of the ideas and discuss with the pupils</w:t>
            </w:r>
            <w:r w:rsidR="007B4F6C">
              <w:rPr>
                <w:rFonts w:ascii="Comic Sans MS" w:hAnsi="Comic Sans MS"/>
                <w:sz w:val="22"/>
                <w:szCs w:val="32"/>
              </w:rPr>
              <w:t xml:space="preserve"> share word problems which they created</w:t>
            </w:r>
            <w:r w:rsidRPr="00CE5460">
              <w:rPr>
                <w:rFonts w:ascii="Comic Sans MS" w:hAnsi="Comic Sans MS"/>
                <w:sz w:val="22"/>
                <w:szCs w:val="32"/>
              </w:rPr>
              <w:t>.</w:t>
            </w:r>
          </w:p>
        </w:tc>
        <w:tc>
          <w:tcPr>
            <w:tcW w:w="6238" w:type="dxa"/>
            <w:gridSpan w:val="3"/>
            <w:tcBorders>
              <w:bottom w:val="single" w:sz="12" w:space="0" w:color="auto"/>
              <w:right w:val="single" w:sz="12" w:space="0" w:color="auto"/>
            </w:tcBorders>
          </w:tcPr>
          <w:p w14:paraId="6731DBF1" w14:textId="77777777" w:rsidR="002E3840" w:rsidRPr="00CE5460" w:rsidRDefault="002034C7" w:rsidP="002E3840">
            <w:pPr>
              <w:pStyle w:val="ListParagraph"/>
              <w:numPr>
                <w:ilvl w:val="0"/>
                <w:numId w:val="7"/>
              </w:numPr>
              <w:contextualSpacing/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lastRenderedPageBreak/>
              <w:t>Can you tell me how you would start to solve a word problem?</w:t>
            </w:r>
          </w:p>
          <w:p w14:paraId="7ECFAC60" w14:textId="77777777" w:rsidR="002034C7" w:rsidRPr="00CE5460" w:rsidRDefault="002034C7" w:rsidP="002034C7">
            <w:pPr>
              <w:pStyle w:val="ListParagraph"/>
              <w:numPr>
                <w:ilvl w:val="0"/>
                <w:numId w:val="0"/>
              </w:numPr>
              <w:ind w:left="720"/>
              <w:contextualSpacing/>
              <w:rPr>
                <w:rFonts w:ascii="Comic Sans MS" w:hAnsi="Comic Sans MS"/>
                <w:sz w:val="22"/>
                <w:szCs w:val="32"/>
              </w:rPr>
            </w:pPr>
          </w:p>
          <w:p w14:paraId="0014DA70" w14:textId="7367F58A" w:rsidR="002034C7" w:rsidRPr="00CE5460" w:rsidRDefault="002034C7" w:rsidP="002E3840">
            <w:pPr>
              <w:pStyle w:val="ListParagraph"/>
              <w:numPr>
                <w:ilvl w:val="0"/>
                <w:numId w:val="7"/>
              </w:numPr>
              <w:contextualSpacing/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t xml:space="preserve">Is there anything </w:t>
            </w:r>
            <w:r w:rsidR="00303580">
              <w:rPr>
                <w:rFonts w:ascii="Comic Sans MS" w:hAnsi="Comic Sans MS"/>
                <w:sz w:val="22"/>
                <w:szCs w:val="32"/>
              </w:rPr>
              <w:t>on your answer sheet</w:t>
            </w:r>
            <w:r w:rsidRPr="00CE5460">
              <w:rPr>
                <w:rFonts w:ascii="Comic Sans MS" w:hAnsi="Comic Sans MS"/>
                <w:sz w:val="22"/>
                <w:szCs w:val="32"/>
              </w:rPr>
              <w:t xml:space="preserve"> which would help?</w:t>
            </w:r>
          </w:p>
          <w:p w14:paraId="3B0C9C08" w14:textId="77777777" w:rsidR="002034C7" w:rsidRPr="00CE5460" w:rsidRDefault="002034C7" w:rsidP="002034C7">
            <w:pPr>
              <w:pStyle w:val="ListParagraph"/>
              <w:numPr>
                <w:ilvl w:val="0"/>
                <w:numId w:val="0"/>
              </w:numPr>
              <w:ind w:left="714"/>
              <w:rPr>
                <w:rFonts w:ascii="Comic Sans MS" w:hAnsi="Comic Sans MS"/>
                <w:sz w:val="22"/>
                <w:szCs w:val="32"/>
              </w:rPr>
            </w:pPr>
          </w:p>
          <w:p w14:paraId="6DCAB23A" w14:textId="77777777" w:rsidR="002034C7" w:rsidRPr="00CE5460" w:rsidRDefault="002034C7" w:rsidP="002E3840">
            <w:pPr>
              <w:pStyle w:val="ListParagraph"/>
              <w:numPr>
                <w:ilvl w:val="0"/>
                <w:numId w:val="7"/>
              </w:numPr>
              <w:contextualSpacing/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t>How do we know what type of sum it is?</w:t>
            </w:r>
          </w:p>
          <w:p w14:paraId="142441F3" w14:textId="77777777" w:rsidR="002034C7" w:rsidRPr="00CE5460" w:rsidRDefault="002034C7" w:rsidP="002034C7">
            <w:pPr>
              <w:pStyle w:val="ListParagraph"/>
              <w:numPr>
                <w:ilvl w:val="0"/>
                <w:numId w:val="0"/>
              </w:numPr>
              <w:ind w:left="714"/>
              <w:rPr>
                <w:rFonts w:ascii="Comic Sans MS" w:hAnsi="Comic Sans MS"/>
                <w:sz w:val="22"/>
                <w:szCs w:val="32"/>
              </w:rPr>
            </w:pPr>
          </w:p>
          <w:p w14:paraId="4E02C9E3" w14:textId="7185C869" w:rsidR="002034C7" w:rsidRPr="00CE5460" w:rsidRDefault="002034C7" w:rsidP="002E3840">
            <w:pPr>
              <w:pStyle w:val="ListParagraph"/>
              <w:numPr>
                <w:ilvl w:val="0"/>
                <w:numId w:val="7"/>
              </w:numPr>
              <w:contextualSpacing/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t>What happens if it is an adding/subtracting</w:t>
            </w:r>
            <w:r w:rsidR="006E7C69">
              <w:rPr>
                <w:rFonts w:ascii="Comic Sans MS" w:hAnsi="Comic Sans MS"/>
                <w:sz w:val="22"/>
                <w:szCs w:val="32"/>
              </w:rPr>
              <w:t>/multiplying or division</w:t>
            </w:r>
            <w:r w:rsidRPr="00CE5460">
              <w:rPr>
                <w:rFonts w:ascii="Comic Sans MS" w:hAnsi="Comic Sans MS"/>
                <w:sz w:val="22"/>
                <w:szCs w:val="32"/>
              </w:rPr>
              <w:t xml:space="preserve"> sum?</w:t>
            </w:r>
          </w:p>
          <w:p w14:paraId="5C07F5A9" w14:textId="77777777" w:rsidR="002034C7" w:rsidRPr="00CE5460" w:rsidRDefault="002034C7" w:rsidP="002034C7">
            <w:pPr>
              <w:pStyle w:val="ListParagraph"/>
              <w:numPr>
                <w:ilvl w:val="0"/>
                <w:numId w:val="0"/>
              </w:numPr>
              <w:ind w:left="714"/>
              <w:rPr>
                <w:rFonts w:ascii="Comic Sans MS" w:hAnsi="Comic Sans MS"/>
                <w:sz w:val="22"/>
                <w:szCs w:val="32"/>
              </w:rPr>
            </w:pPr>
          </w:p>
          <w:p w14:paraId="38683953" w14:textId="77777777" w:rsidR="002034C7" w:rsidRPr="00CE5460" w:rsidRDefault="002034C7" w:rsidP="002E3840">
            <w:pPr>
              <w:pStyle w:val="ListParagraph"/>
              <w:numPr>
                <w:ilvl w:val="0"/>
                <w:numId w:val="7"/>
              </w:numPr>
              <w:contextualSpacing/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t>Can you tell me the question/rhyme?</w:t>
            </w:r>
          </w:p>
          <w:p w14:paraId="116BF255" w14:textId="77777777" w:rsidR="002034C7" w:rsidRPr="00CE5460" w:rsidRDefault="002034C7" w:rsidP="002034C7">
            <w:pPr>
              <w:pStyle w:val="ListParagraph"/>
              <w:numPr>
                <w:ilvl w:val="0"/>
                <w:numId w:val="0"/>
              </w:numPr>
              <w:ind w:left="714"/>
              <w:rPr>
                <w:rFonts w:ascii="Comic Sans MS" w:hAnsi="Comic Sans MS"/>
                <w:sz w:val="22"/>
                <w:szCs w:val="32"/>
              </w:rPr>
            </w:pPr>
          </w:p>
          <w:p w14:paraId="753C5DCC" w14:textId="77777777" w:rsidR="002034C7" w:rsidRPr="00CE5460" w:rsidRDefault="002034C7" w:rsidP="002E3840">
            <w:pPr>
              <w:pStyle w:val="ListParagraph"/>
              <w:numPr>
                <w:ilvl w:val="0"/>
                <w:numId w:val="7"/>
              </w:numPr>
              <w:contextualSpacing/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t>What are our group rules?</w:t>
            </w:r>
          </w:p>
          <w:p w14:paraId="27E760C9" w14:textId="77777777" w:rsidR="002034C7" w:rsidRPr="00CE5460" w:rsidRDefault="002034C7" w:rsidP="002034C7">
            <w:pPr>
              <w:pStyle w:val="ListParagraph"/>
              <w:numPr>
                <w:ilvl w:val="0"/>
                <w:numId w:val="0"/>
              </w:numPr>
              <w:ind w:left="714"/>
              <w:rPr>
                <w:rFonts w:ascii="Comic Sans MS" w:hAnsi="Comic Sans MS"/>
                <w:sz w:val="22"/>
                <w:szCs w:val="32"/>
              </w:rPr>
            </w:pPr>
          </w:p>
          <w:p w14:paraId="7278B44A" w14:textId="77777777" w:rsidR="002034C7" w:rsidRPr="00CE5460" w:rsidRDefault="002034C7" w:rsidP="002E3840">
            <w:pPr>
              <w:pStyle w:val="ListParagraph"/>
              <w:numPr>
                <w:ilvl w:val="0"/>
                <w:numId w:val="7"/>
              </w:numPr>
              <w:contextualSpacing/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t>Is there another way to work that out?</w:t>
            </w:r>
          </w:p>
          <w:p w14:paraId="1BA980B5" w14:textId="77777777" w:rsidR="002034C7" w:rsidRPr="00CE5460" w:rsidRDefault="002034C7" w:rsidP="002034C7">
            <w:pPr>
              <w:pStyle w:val="ListParagraph"/>
              <w:numPr>
                <w:ilvl w:val="0"/>
                <w:numId w:val="0"/>
              </w:numPr>
              <w:ind w:left="714"/>
              <w:rPr>
                <w:rFonts w:ascii="Comic Sans MS" w:hAnsi="Comic Sans MS"/>
                <w:sz w:val="22"/>
                <w:szCs w:val="32"/>
              </w:rPr>
            </w:pPr>
          </w:p>
          <w:p w14:paraId="50BB62F7" w14:textId="77777777" w:rsidR="002034C7" w:rsidRPr="00CE5460" w:rsidRDefault="002034C7" w:rsidP="002E3840">
            <w:pPr>
              <w:pStyle w:val="ListParagraph"/>
              <w:numPr>
                <w:ilvl w:val="0"/>
                <w:numId w:val="7"/>
              </w:numPr>
              <w:contextualSpacing/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t>Explain how you did that sum?</w:t>
            </w:r>
          </w:p>
          <w:p w14:paraId="3FD074F3" w14:textId="77777777" w:rsidR="002034C7" w:rsidRPr="00CE5460" w:rsidRDefault="002034C7" w:rsidP="002034C7">
            <w:pPr>
              <w:pStyle w:val="ListParagraph"/>
              <w:numPr>
                <w:ilvl w:val="0"/>
                <w:numId w:val="0"/>
              </w:numPr>
              <w:ind w:left="714"/>
              <w:rPr>
                <w:rFonts w:ascii="Comic Sans MS" w:hAnsi="Comic Sans MS"/>
                <w:sz w:val="22"/>
                <w:szCs w:val="32"/>
              </w:rPr>
            </w:pPr>
          </w:p>
          <w:p w14:paraId="3B23523D" w14:textId="77777777" w:rsidR="002034C7" w:rsidRPr="00CE5460" w:rsidRDefault="002034C7" w:rsidP="002E3840">
            <w:pPr>
              <w:pStyle w:val="ListParagraph"/>
              <w:numPr>
                <w:ilvl w:val="0"/>
                <w:numId w:val="7"/>
              </w:numPr>
              <w:contextualSpacing/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t>How did you feel about the lesson? Why?</w:t>
            </w:r>
          </w:p>
        </w:tc>
      </w:tr>
      <w:tr w:rsidR="002E3840" w14:paraId="1CE438FB" w14:textId="77777777" w:rsidTr="005121CB">
        <w:trPr>
          <w:trHeight w:val="340"/>
          <w:jc w:val="center"/>
        </w:trPr>
        <w:tc>
          <w:tcPr>
            <w:tcW w:w="10681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14:paraId="6490AA5A" w14:textId="77777777" w:rsidR="002E3840" w:rsidRPr="002B6BC2" w:rsidRDefault="005121CB" w:rsidP="005121CB">
            <w:pPr>
              <w:pStyle w:val="Heading3"/>
              <w:jc w:val="center"/>
              <w:rPr>
                <w:rFonts w:ascii="Comic Sans MS" w:hAnsi="Comic Sans MS"/>
              </w:rPr>
            </w:pPr>
            <w:r w:rsidRPr="002B6BC2">
              <w:rPr>
                <w:rFonts w:ascii="Comic Sans MS" w:hAnsi="Comic Sans MS"/>
              </w:rPr>
              <w:t>Curriculum Links</w:t>
            </w:r>
          </w:p>
        </w:tc>
      </w:tr>
      <w:tr w:rsidR="002E3840" w14:paraId="59952A65" w14:textId="77777777" w:rsidTr="00CE5460">
        <w:trPr>
          <w:trHeight w:val="1701"/>
          <w:jc w:val="center"/>
        </w:trPr>
        <w:tc>
          <w:tcPr>
            <w:tcW w:w="10681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14:paraId="7A6AB971" w14:textId="77777777" w:rsidR="002E3840" w:rsidRPr="00CE5460" w:rsidRDefault="002034C7" w:rsidP="00E94F89">
            <w:pPr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t>Numeracy – word problems</w:t>
            </w:r>
          </w:p>
          <w:p w14:paraId="6B591018" w14:textId="77777777" w:rsidR="002034C7" w:rsidRPr="00CE5460" w:rsidRDefault="002034C7" w:rsidP="00E94F89">
            <w:pPr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t xml:space="preserve">Problem-solving </w:t>
            </w:r>
          </w:p>
          <w:p w14:paraId="52CB6613" w14:textId="77777777" w:rsidR="002034C7" w:rsidRPr="00CE5460" w:rsidRDefault="002034C7" w:rsidP="00E94F89">
            <w:pPr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t>Thinking skills and personal capabilities</w:t>
            </w:r>
          </w:p>
          <w:p w14:paraId="6017BC65" w14:textId="77777777" w:rsidR="002034C7" w:rsidRPr="00CE5460" w:rsidRDefault="002034C7" w:rsidP="00E94F89">
            <w:pPr>
              <w:rPr>
                <w:rFonts w:ascii="Comic Sans MS" w:hAnsi="Comic Sans MS"/>
                <w:sz w:val="22"/>
                <w:szCs w:val="32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t>Working together as a team</w:t>
            </w:r>
          </w:p>
          <w:p w14:paraId="09A35233" w14:textId="77777777" w:rsidR="002034C7" w:rsidRPr="002B6BC2" w:rsidRDefault="002034C7" w:rsidP="00E94F89">
            <w:pPr>
              <w:rPr>
                <w:rFonts w:ascii="Comic Sans MS" w:hAnsi="Comic Sans MS"/>
              </w:rPr>
            </w:pPr>
            <w:r w:rsidRPr="00CE5460">
              <w:rPr>
                <w:rFonts w:ascii="Comic Sans MS" w:hAnsi="Comic Sans MS"/>
                <w:sz w:val="22"/>
                <w:szCs w:val="32"/>
              </w:rPr>
              <w:t>Outdoor Learning and physical activity</w:t>
            </w:r>
          </w:p>
        </w:tc>
      </w:tr>
      <w:tr w:rsidR="00CE5460" w14:paraId="68945069" w14:textId="77777777" w:rsidTr="005121CB">
        <w:trPr>
          <w:trHeight w:val="1701"/>
          <w:jc w:val="center"/>
        </w:trPr>
        <w:tc>
          <w:tcPr>
            <w:tcW w:w="10681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A88438D" w14:textId="77777777" w:rsidR="00CE5460" w:rsidRPr="00CE5460" w:rsidRDefault="00CE5460" w:rsidP="00E94F89">
            <w:pPr>
              <w:rPr>
                <w:rFonts w:ascii="Comic Sans MS" w:hAnsi="Comic Sans MS"/>
                <w:b/>
                <w:bCs/>
                <w:sz w:val="22"/>
                <w:szCs w:val="32"/>
                <w:u w:val="single"/>
              </w:rPr>
            </w:pPr>
            <w:r>
              <w:rPr>
                <w:rFonts w:ascii="Comic Sans MS" w:hAnsi="Comic Sans MS"/>
                <w:b/>
                <w:bCs/>
                <w:sz w:val="22"/>
                <w:szCs w:val="32"/>
                <w:u w:val="single"/>
              </w:rPr>
              <w:t>Evaluation</w:t>
            </w:r>
          </w:p>
        </w:tc>
      </w:tr>
    </w:tbl>
    <w:p w14:paraId="1CDDC455" w14:textId="77777777" w:rsidR="00A80A7E" w:rsidRPr="002E3840" w:rsidRDefault="00A80A7E" w:rsidP="002E3840"/>
    <w:sectPr w:rsidR="00A80A7E" w:rsidRPr="002E3840" w:rsidSect="00DD163F">
      <w:pgSz w:w="11906" w:h="16838" w:code="9"/>
      <w:pgMar w:top="737" w:right="567" w:bottom="1361" w:left="567" w:header="397" w:footer="79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9F24CE" w14:textId="77777777" w:rsidR="00743136" w:rsidRDefault="00743136" w:rsidP="00457995">
      <w:r>
        <w:separator/>
      </w:r>
    </w:p>
  </w:endnote>
  <w:endnote w:type="continuationSeparator" w:id="0">
    <w:p w14:paraId="7E25B0F6" w14:textId="77777777" w:rsidR="00743136" w:rsidRDefault="00743136" w:rsidP="00457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5289A1-571C-4509-BCFF-1F91A4D2D1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2" w:fontKey="{293EF20F-32D3-4156-A60C-B81C15F01A2A}"/>
    <w:embedBold r:id="rId3" w:fontKey="{94FA07D0-0C8B-458A-9780-39D74D34738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982994EB-5B4D-4726-80F4-0FA7254031C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673C87E7-EC72-457C-8FC7-F4B7BC3ACFD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EAFEBF" w14:textId="77777777" w:rsidR="00743136" w:rsidRDefault="00743136" w:rsidP="00457995">
      <w:r>
        <w:separator/>
      </w:r>
    </w:p>
  </w:footnote>
  <w:footnote w:type="continuationSeparator" w:id="0">
    <w:p w14:paraId="3B8C3AA3" w14:textId="77777777" w:rsidR="00743136" w:rsidRDefault="00743136" w:rsidP="004579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F7152"/>
    <w:multiLevelType w:val="hybridMultilevel"/>
    <w:tmpl w:val="2FD6A956"/>
    <w:lvl w:ilvl="0" w:tplc="FCE6B1C8">
      <w:start w:val="1"/>
      <w:numFmt w:val="bullet"/>
      <w:pStyle w:val="Bullets-Twinkl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2B0611"/>
    <w:multiLevelType w:val="hybridMultilevel"/>
    <w:tmpl w:val="DFAA3A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C3F5611"/>
    <w:multiLevelType w:val="hybridMultilevel"/>
    <w:tmpl w:val="1C44A6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0E66FE"/>
    <w:multiLevelType w:val="hybridMultilevel"/>
    <w:tmpl w:val="CC68281C"/>
    <w:lvl w:ilvl="0" w:tplc="206C2B7A">
      <w:start w:val="1"/>
      <w:numFmt w:val="decimal"/>
      <w:pStyle w:val="NumberedBullets-Twink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690FA7"/>
    <w:multiLevelType w:val="hybridMultilevel"/>
    <w:tmpl w:val="04C439F2"/>
    <w:lvl w:ilvl="0" w:tplc="546C175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6584464">
    <w:abstractNumId w:val="1"/>
  </w:num>
  <w:num w:numId="2" w16cid:durableId="595598518">
    <w:abstractNumId w:val="6"/>
  </w:num>
  <w:num w:numId="3" w16cid:durableId="771701260">
    <w:abstractNumId w:val="2"/>
  </w:num>
  <w:num w:numId="4" w16cid:durableId="714543741">
    <w:abstractNumId w:val="0"/>
  </w:num>
  <w:num w:numId="5" w16cid:durableId="2120757305">
    <w:abstractNumId w:val="4"/>
  </w:num>
  <w:num w:numId="6" w16cid:durableId="799877437">
    <w:abstractNumId w:val="5"/>
  </w:num>
  <w:num w:numId="7" w16cid:durableId="10829445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840"/>
    <w:rsid w:val="00004ADF"/>
    <w:rsid w:val="00011CFD"/>
    <w:rsid w:val="000174D9"/>
    <w:rsid w:val="00036F57"/>
    <w:rsid w:val="0005072C"/>
    <w:rsid w:val="00054114"/>
    <w:rsid w:val="00057E08"/>
    <w:rsid w:val="000862A8"/>
    <w:rsid w:val="000B1400"/>
    <w:rsid w:val="000C3D60"/>
    <w:rsid w:val="000C442B"/>
    <w:rsid w:val="000D2979"/>
    <w:rsid w:val="000E76D7"/>
    <w:rsid w:val="000F4553"/>
    <w:rsid w:val="001125D4"/>
    <w:rsid w:val="00121259"/>
    <w:rsid w:val="001215B6"/>
    <w:rsid w:val="00124097"/>
    <w:rsid w:val="001A2A66"/>
    <w:rsid w:val="001B10D5"/>
    <w:rsid w:val="001C0BB2"/>
    <w:rsid w:val="001D6A87"/>
    <w:rsid w:val="001E14CE"/>
    <w:rsid w:val="002034C7"/>
    <w:rsid w:val="00205BB4"/>
    <w:rsid w:val="0022158A"/>
    <w:rsid w:val="002255DF"/>
    <w:rsid w:val="00232878"/>
    <w:rsid w:val="002339E9"/>
    <w:rsid w:val="00262E38"/>
    <w:rsid w:val="0028123D"/>
    <w:rsid w:val="002A38DD"/>
    <w:rsid w:val="002B4FCB"/>
    <w:rsid w:val="002B6BC2"/>
    <w:rsid w:val="002D31CD"/>
    <w:rsid w:val="002E3840"/>
    <w:rsid w:val="00303580"/>
    <w:rsid w:val="003061FE"/>
    <w:rsid w:val="003163C1"/>
    <w:rsid w:val="00322C54"/>
    <w:rsid w:val="00323175"/>
    <w:rsid w:val="00330046"/>
    <w:rsid w:val="00335C8E"/>
    <w:rsid w:val="0035146E"/>
    <w:rsid w:val="003519A6"/>
    <w:rsid w:val="00352F2D"/>
    <w:rsid w:val="0036670D"/>
    <w:rsid w:val="003820B8"/>
    <w:rsid w:val="00384805"/>
    <w:rsid w:val="003D02E3"/>
    <w:rsid w:val="00444565"/>
    <w:rsid w:val="00451E1B"/>
    <w:rsid w:val="00457995"/>
    <w:rsid w:val="00461653"/>
    <w:rsid w:val="00464ABB"/>
    <w:rsid w:val="00480FE9"/>
    <w:rsid w:val="004953B3"/>
    <w:rsid w:val="00500A9A"/>
    <w:rsid w:val="005121CB"/>
    <w:rsid w:val="005211A5"/>
    <w:rsid w:val="005732F5"/>
    <w:rsid w:val="00596250"/>
    <w:rsid w:val="005A2963"/>
    <w:rsid w:val="005D3C40"/>
    <w:rsid w:val="005F23F0"/>
    <w:rsid w:val="005F3B5C"/>
    <w:rsid w:val="006954A6"/>
    <w:rsid w:val="006C3485"/>
    <w:rsid w:val="006C3F24"/>
    <w:rsid w:val="006E7C69"/>
    <w:rsid w:val="006F2305"/>
    <w:rsid w:val="00722D57"/>
    <w:rsid w:val="00743136"/>
    <w:rsid w:val="00757906"/>
    <w:rsid w:val="00762F08"/>
    <w:rsid w:val="007B4F6C"/>
    <w:rsid w:val="007E2E0C"/>
    <w:rsid w:val="00821715"/>
    <w:rsid w:val="00831355"/>
    <w:rsid w:val="008678C8"/>
    <w:rsid w:val="008751E7"/>
    <w:rsid w:val="00875F2D"/>
    <w:rsid w:val="008951C8"/>
    <w:rsid w:val="008955EA"/>
    <w:rsid w:val="008B61F2"/>
    <w:rsid w:val="008D1F80"/>
    <w:rsid w:val="008D54EC"/>
    <w:rsid w:val="008E3019"/>
    <w:rsid w:val="008F1F4D"/>
    <w:rsid w:val="00920F12"/>
    <w:rsid w:val="0092159D"/>
    <w:rsid w:val="00926563"/>
    <w:rsid w:val="00931DDA"/>
    <w:rsid w:val="009545EC"/>
    <w:rsid w:val="00963793"/>
    <w:rsid w:val="009C250D"/>
    <w:rsid w:val="009F0508"/>
    <w:rsid w:val="009F3C31"/>
    <w:rsid w:val="00A00D8F"/>
    <w:rsid w:val="00A01AFE"/>
    <w:rsid w:val="00A12BD3"/>
    <w:rsid w:val="00A1324C"/>
    <w:rsid w:val="00A30E35"/>
    <w:rsid w:val="00A61F18"/>
    <w:rsid w:val="00A671B4"/>
    <w:rsid w:val="00A703DC"/>
    <w:rsid w:val="00A743B0"/>
    <w:rsid w:val="00A80A7E"/>
    <w:rsid w:val="00A83723"/>
    <w:rsid w:val="00A8729B"/>
    <w:rsid w:val="00AC3846"/>
    <w:rsid w:val="00AC56DB"/>
    <w:rsid w:val="00AC7268"/>
    <w:rsid w:val="00AE4DE8"/>
    <w:rsid w:val="00AE52BB"/>
    <w:rsid w:val="00AE5C0E"/>
    <w:rsid w:val="00AF1681"/>
    <w:rsid w:val="00B04087"/>
    <w:rsid w:val="00B05B96"/>
    <w:rsid w:val="00B13355"/>
    <w:rsid w:val="00B2259E"/>
    <w:rsid w:val="00B234B5"/>
    <w:rsid w:val="00B26CFF"/>
    <w:rsid w:val="00B279F5"/>
    <w:rsid w:val="00B33FEB"/>
    <w:rsid w:val="00B54691"/>
    <w:rsid w:val="00BD2DFB"/>
    <w:rsid w:val="00C0021A"/>
    <w:rsid w:val="00C34DE3"/>
    <w:rsid w:val="00C354FC"/>
    <w:rsid w:val="00C77555"/>
    <w:rsid w:val="00C84433"/>
    <w:rsid w:val="00C8555D"/>
    <w:rsid w:val="00C96F0A"/>
    <w:rsid w:val="00CA2802"/>
    <w:rsid w:val="00CB5004"/>
    <w:rsid w:val="00CD6D4E"/>
    <w:rsid w:val="00CE5460"/>
    <w:rsid w:val="00D01D46"/>
    <w:rsid w:val="00D02B55"/>
    <w:rsid w:val="00D04ABA"/>
    <w:rsid w:val="00D61A22"/>
    <w:rsid w:val="00D62695"/>
    <w:rsid w:val="00D90F9A"/>
    <w:rsid w:val="00D94707"/>
    <w:rsid w:val="00DB5C16"/>
    <w:rsid w:val="00DD163F"/>
    <w:rsid w:val="00DF498B"/>
    <w:rsid w:val="00E0364D"/>
    <w:rsid w:val="00E11899"/>
    <w:rsid w:val="00E52F05"/>
    <w:rsid w:val="00E6193D"/>
    <w:rsid w:val="00E738F6"/>
    <w:rsid w:val="00E94F89"/>
    <w:rsid w:val="00EB6170"/>
    <w:rsid w:val="00ED1CDA"/>
    <w:rsid w:val="00EF44C9"/>
    <w:rsid w:val="00F044A3"/>
    <w:rsid w:val="00F20B1A"/>
    <w:rsid w:val="00F33400"/>
    <w:rsid w:val="00F467C2"/>
    <w:rsid w:val="00F50AC6"/>
    <w:rsid w:val="00F534DB"/>
    <w:rsid w:val="00F54C4C"/>
    <w:rsid w:val="00F5714F"/>
    <w:rsid w:val="00F57274"/>
    <w:rsid w:val="00F64C08"/>
    <w:rsid w:val="00FB1624"/>
    <w:rsid w:val="00FC13B8"/>
    <w:rsid w:val="00FF1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AD7725"/>
  <w15:chartTrackingRefBased/>
  <w15:docId w15:val="{5CE35E05-33D3-47D4-B7E2-85C216CD3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2255DF"/>
    <w:rPr>
      <w:rFonts w:ascii="Arial" w:eastAsia="Times New Roman" w:hAnsi="Arial" w:cs="Arial"/>
      <w:sz w:val="18"/>
      <w:szCs w:val="24"/>
    </w:rPr>
  </w:style>
  <w:style w:type="paragraph" w:styleId="Heading1">
    <w:name w:val="heading 1"/>
    <w:aliases w:val="Heading 1 - Twinkl"/>
    <w:basedOn w:val="Normal"/>
    <w:next w:val="Normal"/>
    <w:link w:val="Heading1Char"/>
    <w:qFormat/>
    <w:rsid w:val="00457995"/>
    <w:pPr>
      <w:spacing w:after="120"/>
      <w:jc w:val="center"/>
      <w:outlineLvl w:val="0"/>
    </w:pPr>
    <w:rPr>
      <w:b/>
      <w:sz w:val="60"/>
      <w:szCs w:val="60"/>
    </w:rPr>
  </w:style>
  <w:style w:type="paragraph" w:styleId="Heading2">
    <w:name w:val="heading 2"/>
    <w:aliases w:val="Heading 2 - Twinkl"/>
    <w:basedOn w:val="Normal"/>
    <w:link w:val="Heading2Char"/>
    <w:qFormat/>
    <w:rsid w:val="00AC7268"/>
    <w:pPr>
      <w:spacing w:before="57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qFormat/>
    <w:rsid w:val="00AC7268"/>
    <w:pPr>
      <w:spacing w:before="57" w:line="320" w:lineRule="atLeast"/>
      <w:outlineLvl w:val="2"/>
    </w:pPr>
    <w:rPr>
      <w:b/>
      <w:bCs/>
      <w:sz w:val="28"/>
      <w:szCs w:val="28"/>
    </w:rPr>
  </w:style>
  <w:style w:type="paragraph" w:styleId="Heading4">
    <w:name w:val="heading 4"/>
    <w:basedOn w:val="Heading3"/>
    <w:next w:val="Normal"/>
    <w:link w:val="Heading4Char"/>
    <w:unhideWhenUsed/>
    <w:qFormat/>
    <w:rsid w:val="002E3840"/>
    <w:pPr>
      <w:keepNext/>
      <w:spacing w:before="0" w:line="240" w:lineRule="auto"/>
      <w:outlineLvl w:val="3"/>
    </w:pPr>
    <w:rPr>
      <w:rFonts w:cs="Times New Roman"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rsid w:val="00457995"/>
    <w:rPr>
      <w:rFonts w:ascii="Twinkl" w:hAnsi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rsid w:val="00457995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rsid w:val="00457995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link w:val="BasicParagraphChar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</w:rPr>
  </w:style>
  <w:style w:type="character" w:customStyle="1" w:styleId="BasicParagraphChar">
    <w:name w:val="[Basic Paragraph] Char"/>
    <w:link w:val="BasicParagraph"/>
    <w:uiPriority w:val="99"/>
    <w:rsid w:val="00457995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AC7268"/>
    <w:pPr>
      <w:numPr>
        <w:numId w:val="6"/>
      </w:numPr>
      <w:ind w:left="714" w:hanging="357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-Twinkl">
    <w:name w:val="Aim - Twinkl"/>
    <w:basedOn w:val="Normal"/>
    <w:link w:val="Aim-TwinklChar"/>
    <w:qFormat/>
    <w:rsid w:val="00AC7268"/>
    <w:pPr>
      <w:spacing w:after="113" w:line="288" w:lineRule="auto"/>
    </w:pPr>
    <w:rPr>
      <w:sz w:val="24"/>
    </w:rPr>
  </w:style>
  <w:style w:type="character" w:customStyle="1" w:styleId="Aim-TwinklChar">
    <w:name w:val="Aim - Twinkl Char"/>
    <w:link w:val="Aim-Twinkl"/>
    <w:rsid w:val="00457995"/>
    <w:rPr>
      <w:rFonts w:ascii="Twinkl" w:hAnsi="Twinkl" w:cs="Twinkl"/>
      <w:color w:val="1C1C1C"/>
      <w:sz w:val="24"/>
      <w:szCs w:val="24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AC7268"/>
    <w:pPr>
      <w:numPr>
        <w:numId w:val="5"/>
      </w:numPr>
      <w:ind w:left="357" w:hanging="357"/>
    </w:pPr>
  </w:style>
  <w:style w:type="character" w:customStyle="1" w:styleId="NumberedBullets-TwinklChar">
    <w:name w:val="Numbered Bullets - Twinkl Char"/>
    <w:link w:val="NumberedBullets-Twinkl"/>
    <w:rsid w:val="00AC7268"/>
    <w:rPr>
      <w:rFonts w:ascii="Twinkl" w:hAnsi="Twinkl" w:cs="Twinkl"/>
      <w:color w:val="1C1C1C"/>
      <w:spacing w:val="-6"/>
      <w:sz w:val="26"/>
      <w:szCs w:val="26"/>
    </w:rPr>
  </w:style>
  <w:style w:type="paragraph" w:customStyle="1" w:styleId="Bullets-Twinkl">
    <w:name w:val="Bullets - Twinkl"/>
    <w:basedOn w:val="Normal"/>
    <w:link w:val="Bullets-TwinklChar"/>
    <w:qFormat/>
    <w:rsid w:val="00AC7268"/>
    <w:pPr>
      <w:numPr>
        <w:numId w:val="4"/>
      </w:numPr>
      <w:ind w:left="357" w:hanging="357"/>
    </w:pPr>
  </w:style>
  <w:style w:type="character" w:customStyle="1" w:styleId="Bullets-TwinklChar">
    <w:name w:val="Bullets - Twinkl Char"/>
    <w:link w:val="Bullets-Twinkl"/>
    <w:rsid w:val="00AC7268"/>
    <w:rPr>
      <w:rFonts w:ascii="Twinkl" w:hAnsi="Twinkl" w:cs="Twinkl"/>
      <w:color w:val="1C1C1C"/>
      <w:spacing w:val="-6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57995"/>
    <w:pPr>
      <w:ind w:left="720" w:hanging="360"/>
    </w:pPr>
  </w:style>
  <w:style w:type="character" w:customStyle="1" w:styleId="IndentedNumberedBullets-TwinklChar">
    <w:name w:val="Indented Numbered Bullets - Twinkl Char"/>
    <w:link w:val="IndentedNumberedBullets-Twinkl"/>
    <w:rsid w:val="00457995"/>
    <w:rPr>
      <w:rFonts w:ascii="Twinkl" w:hAnsi="Twinkl" w:cs="Twinkl"/>
      <w:color w:val="1C1C1C"/>
      <w:spacing w:val="-6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B13355"/>
    <w:pPr>
      <w:spacing w:before="57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B13355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PageNumbers-Twinkl">
    <w:name w:val="Page Numbers - Twinkl"/>
    <w:basedOn w:val="Header"/>
    <w:link w:val="PageNumbers-TwinklChar"/>
    <w:qFormat/>
    <w:rsid w:val="000174D9"/>
    <w:pPr>
      <w:spacing w:after="160" w:line="259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0174D9"/>
    <w:rPr>
      <w:rFonts w:ascii="Twinkl" w:hAnsi="Twinkl" w:cs="Twinkl"/>
      <w:noProof/>
      <w:color w:val="1C1C1C"/>
      <w:sz w:val="16"/>
      <w:szCs w:val="16"/>
    </w:rPr>
  </w:style>
  <w:style w:type="character" w:customStyle="1" w:styleId="Heading4Char">
    <w:name w:val="Heading 4 Char"/>
    <w:link w:val="Heading4"/>
    <w:rsid w:val="002E3840"/>
    <w:rPr>
      <w:rFonts w:ascii="Arial" w:eastAsia="Times New Roman" w:hAnsi="Arial"/>
      <w:b/>
      <w:bCs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%23Action%20Templates\General\Activity%20Sheet%20Template\%23Word\Activity%20Sheet%20Template%20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63A5CB52813747836F58DDC5DD9C8B" ma:contentTypeVersion="18" ma:contentTypeDescription="Create a new document." ma:contentTypeScope="" ma:versionID="44e9e77d32233c69175a68719e8c79ed">
  <xsd:schema xmlns:xsd="http://www.w3.org/2001/XMLSchema" xmlns:xs="http://www.w3.org/2001/XMLSchema" xmlns:p="http://schemas.microsoft.com/office/2006/metadata/properties" xmlns:ns3="65f57897-6f92-4719-bf38-748886de46bb" xmlns:ns4="39aa4bc3-d1d8-4130-9695-11a6f28ff71b" targetNamespace="http://schemas.microsoft.com/office/2006/metadata/properties" ma:root="true" ma:fieldsID="afe2081a5478d5804cabcd8feb05bb2d" ns3:_="" ns4:_="">
    <xsd:import namespace="65f57897-6f92-4719-bf38-748886de46bb"/>
    <xsd:import namespace="39aa4bc3-d1d8-4130-9695-11a6f28ff71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LengthInSecond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57897-6f92-4719-bf38-748886de46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aa4bc3-d1d8-4130-9695-11a6f28ff7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F09731-246D-44A3-A87E-75DF783F89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012FCD-F784-45B3-88C6-B7F6E251D93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AB750C3-773D-496D-B759-AC432FFC78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57897-6f92-4719-bf38-748886de46bb"/>
    <ds:schemaRef ds:uri="39aa4bc3-d1d8-4130-9695-11a6f28ff7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</Template>
  <TotalTime>0</TotalTime>
  <Pages>3</Pages>
  <Words>699</Words>
  <Characters>3987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J Finn</cp:lastModifiedBy>
  <cp:revision>2</cp:revision>
  <dcterms:created xsi:type="dcterms:W3CDTF">2026-04-28T22:19:00Z</dcterms:created>
  <dcterms:modified xsi:type="dcterms:W3CDTF">2026-04-28T22:19:00Z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0x0101008E63A5CB52813747836F58DDC5DD9C8B</vt:lpwstr>
  </property>
  <property fmtid="{D5CDD505-2E9C-101B-9397-08002B2CF9AE}" pid="3" name="_activity">
    <vt:lpwstr/>
  </property>
</Properties>
</file>